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3111" w14:textId="77777777" w:rsidR="008714F4" w:rsidRPr="008714F4" w:rsidRDefault="007A6B2C" w:rsidP="000116ED">
      <w:pPr>
        <w:ind w:left="284" w:right="142"/>
        <w:rPr>
          <w:b/>
          <w:color w:val="FFFFFF" w:themeColor="background1"/>
          <w:sz w:val="48"/>
          <w:szCs w:val="48"/>
        </w:rPr>
      </w:pPr>
      <w:bookmarkStart w:id="0" w:name="_Toc2358015"/>
      <w:r w:rsidRPr="008714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FFF36AF" wp14:editId="6CE1A6EC">
                <wp:simplePos x="0" y="0"/>
                <wp:positionH relativeFrom="margin">
                  <wp:posOffset>40005</wp:posOffset>
                </wp:positionH>
                <wp:positionV relativeFrom="paragraph">
                  <wp:posOffset>-59691</wp:posOffset>
                </wp:positionV>
                <wp:extent cx="6972300" cy="492125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92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F1D23" w14:textId="77777777" w:rsidR="00450897" w:rsidRDefault="00450897" w:rsidP="00450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F36AF" id="Rectangle 1" o:spid="_x0000_s1026" style="position:absolute;left:0;text-align:left;margin-left:3.15pt;margin-top:-4.7pt;width:549pt;height:38.75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" fillcolor="#aeaaaa [2414]" stroked="f" strokeweight="1pt">
                <v:textbox>
                  <w:txbxContent>
                    <w:p w14:paraId="541F1D23" w14:textId="77777777" w:rsidR="00450897" w:rsidRDefault="00450897" w:rsidP="00450897"/>
                  </w:txbxContent>
                </v:textbox>
                <w10:wrap anchorx="margin"/>
              </v:rect>
            </w:pict>
          </mc:Fallback>
        </mc:AlternateContent>
      </w:r>
      <w:r w:rsidR="004D7BA1">
        <w:rPr>
          <w:b/>
          <w:color w:val="FFFFFF" w:themeColor="background1"/>
          <w:sz w:val="48"/>
          <w:szCs w:val="48"/>
        </w:rPr>
        <w:t xml:space="preserve"> </w:t>
      </w:r>
      <w:r w:rsidR="005D0B8C">
        <w:rPr>
          <w:b/>
          <w:color w:val="FFFFFF" w:themeColor="background1"/>
          <w:sz w:val="48"/>
          <w:szCs w:val="48"/>
        </w:rPr>
        <w:t>Linecrew</w:t>
      </w:r>
      <w:r w:rsidR="000116ED">
        <w:rPr>
          <w:b/>
          <w:color w:val="FFFFFF" w:themeColor="background1"/>
          <w:sz w:val="48"/>
          <w:szCs w:val="48"/>
        </w:rPr>
        <w:t xml:space="preserve"> </w:t>
      </w:r>
      <w:r w:rsidR="008714F4" w:rsidRPr="008714F4">
        <w:rPr>
          <w:b/>
          <w:color w:val="FFFFFF" w:themeColor="background1"/>
          <w:sz w:val="48"/>
          <w:szCs w:val="48"/>
        </w:rPr>
        <w:t>Bulletin</w:t>
      </w:r>
    </w:p>
    <w:p w14:paraId="7A952034" w14:textId="77777777" w:rsidR="002E03D3" w:rsidRDefault="002E03D3" w:rsidP="002E03D3">
      <w:pPr>
        <w:ind w:left="284" w:right="142"/>
        <w:sectPr w:rsidR="002E03D3" w:rsidSect="000116ED"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709" w:right="616" w:bottom="851" w:left="567" w:header="170" w:footer="397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pgNumType w:start="1"/>
          <w:cols w:space="708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0116ED" w14:paraId="4B6E97A7" w14:textId="77777777" w:rsidTr="00293740">
        <w:sdt>
          <w:sdtPr>
            <w:alias w:val="Insert utility logo"/>
            <w:tag w:val="Insert utility logo"/>
            <w:id w:val="213093053"/>
            <w:showingPlcHdr/>
            <w15:color w:val="FF6600"/>
            <w:picture/>
          </w:sdtPr>
          <w:sdtEndPr/>
          <w:sdtContent>
            <w:tc>
              <w:tcPr>
                <w:tcW w:w="5523" w:type="dxa"/>
              </w:tcPr>
              <w:p w14:paraId="46017296" w14:textId="77777777" w:rsidR="000116ED" w:rsidRDefault="000116ED" w:rsidP="00293740">
                <w:pPr>
                  <w:pStyle w:val="Head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27CD9349" wp14:editId="1498328F">
                      <wp:extent cx="2104845" cy="608000"/>
                      <wp:effectExtent l="0" t="0" r="0" b="1905"/>
                      <wp:docPr id="29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04845" cy="6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24" w:type="dxa"/>
          </w:tcPr>
          <w:p w14:paraId="4095BC89" w14:textId="77777777" w:rsidR="000116ED" w:rsidRDefault="005D4547" w:rsidP="00293740">
            <w:pPr>
              <w:pStyle w:val="Header"/>
              <w:jc w:val="right"/>
            </w:pPr>
            <w:r>
              <w:rPr>
                <w:noProof/>
                <w:color w:val="FFFFFF" w:themeColor="background1"/>
                <w:sz w:val="48"/>
                <w:szCs w:val="48"/>
                <w:lang w:val="en-US"/>
              </w:rPr>
              <w:drawing>
                <wp:inline distT="0" distB="0" distL="0" distR="0" wp14:anchorId="2DD86607" wp14:editId="61CED85B">
                  <wp:extent cx="1635760" cy="653439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53" cy="67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CD13C" w14:textId="77777777" w:rsidR="000116ED" w:rsidRPr="000116ED" w:rsidRDefault="000116ED" w:rsidP="000116ED">
      <w:pPr>
        <w:spacing w:after="60"/>
        <w:ind w:left="284" w:right="142"/>
        <w:rPr>
          <w:sz w:val="10"/>
          <w:szCs w:val="10"/>
        </w:rPr>
      </w:pPr>
      <w:r w:rsidRPr="000116ED">
        <w:rPr>
          <w:noProof/>
          <w:sz w:val="10"/>
          <w:szCs w:val="10"/>
          <w:lang w:val="en-US"/>
        </w:rPr>
        <mc:AlternateContent>
          <mc:Choice Requires="wps">
            <w:drawing>
              <wp:inline distT="0" distB="0" distL="0" distR="0" wp14:anchorId="574F15A4" wp14:editId="0FFE14B7">
                <wp:extent cx="6806241" cy="0"/>
                <wp:effectExtent l="0" t="0" r="33020" b="19050"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62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A1C2811" id="Straight Connector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5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" strokecolor="black [3213]" strokeweight=".5pt">
                <v:stroke joinstyle="miter"/>
                <w10:anchorlock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5529"/>
      </w:tblGrid>
      <w:tr w:rsidR="000116ED" w14:paraId="48F34FF1" w14:textId="77777777" w:rsidTr="000116ED">
        <w:tc>
          <w:tcPr>
            <w:tcW w:w="5528" w:type="dxa"/>
          </w:tcPr>
          <w:p w14:paraId="22B3D665" w14:textId="77777777" w:rsidR="000116ED" w:rsidRDefault="000116ED" w:rsidP="00DD0296">
            <w:pPr>
              <w:pStyle w:val="Header"/>
              <w:ind w:left="176"/>
            </w:pPr>
          </w:p>
        </w:tc>
        <w:tc>
          <w:tcPr>
            <w:tcW w:w="5529" w:type="dxa"/>
          </w:tcPr>
          <w:p w14:paraId="6834B43C" w14:textId="77777777" w:rsidR="000116ED" w:rsidRDefault="001E14F7" w:rsidP="00437E23">
            <w:pPr>
              <w:ind w:right="142"/>
              <w:jc w:val="right"/>
            </w:pPr>
            <w:sdt>
              <w:sdtPr>
                <w:alias w:val="Enter date"/>
                <w:tag w:val="Enter date"/>
                <w:id w:val="-1099253704"/>
                <w:placeholder>
                  <w:docPart w:val="6ED1EEEDE8DD48D48A8A987C672059D5"/>
                </w:placeholder>
                <w:showingPlcHdr/>
                <w15:color w:val="FF6600"/>
                <w:date>
                  <w:dateFormat w:val="dddd, MMMM dd, yyyy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173101">
                  <w:rPr>
                    <w:rStyle w:val="PlaceholderText"/>
                  </w:rPr>
                  <w:t>[C</w:t>
                </w:r>
                <w:r w:rsidR="00437E23" w:rsidRPr="0085761C">
                  <w:rPr>
                    <w:rStyle w:val="PlaceholderText"/>
                  </w:rPr>
                  <w:t>lick here to enter a date</w:t>
                </w:r>
                <w:r w:rsidR="00173101">
                  <w:rPr>
                    <w:rStyle w:val="PlaceholderText"/>
                  </w:rPr>
                  <w:t>]</w:t>
                </w:r>
              </w:sdtContent>
            </w:sdt>
          </w:p>
        </w:tc>
      </w:tr>
    </w:tbl>
    <w:bookmarkEnd w:id="0"/>
    <w:p w14:paraId="394EAAD7" w14:textId="77777777" w:rsidR="005C2355" w:rsidRDefault="003276CC" w:rsidP="0069409B">
      <w:pPr>
        <w:pStyle w:val="Heading1"/>
        <w:ind w:left="0" w:firstLine="284"/>
      </w:pPr>
      <w:r>
        <w:rPr>
          <w:b w:val="0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48512" behindDoc="0" locked="0" layoutInCell="1" allowOverlap="1" wp14:anchorId="216D65AF" wp14:editId="7CE29CB3">
            <wp:simplePos x="0" y="0"/>
            <wp:positionH relativeFrom="column">
              <wp:posOffset>4454525</wp:posOffset>
            </wp:positionH>
            <wp:positionV relativeFrom="page">
              <wp:posOffset>2114550</wp:posOffset>
            </wp:positionV>
            <wp:extent cx="2019300" cy="2019300"/>
            <wp:effectExtent l="57150" t="57150" r="57150" b="57150"/>
            <wp:wrapNone/>
            <wp:docPr id="10" name="Picture 10" descr="L:\2000 PICTURES\0 IFD Orca pics\Brochure pics\IFD - 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:\2000 PICTURES\0 IFD Orca pics\Brochure pics\IFD - fault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2019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E5">
        <w:t>Overview</w:t>
      </w:r>
    </w:p>
    <w:p w14:paraId="19FCCF3A" w14:textId="77777777" w:rsidR="00731B76" w:rsidRDefault="00731B76" w:rsidP="00FE63E5">
      <w:pPr>
        <w:ind w:left="284"/>
      </w:pPr>
      <w:r>
        <w:t>This bulletin will review the following</w:t>
      </w:r>
      <w:r w:rsidR="00BA285C">
        <w:t>:</w:t>
      </w:r>
    </w:p>
    <w:p w14:paraId="12A6A4BD" w14:textId="77777777" w:rsidR="00731B76" w:rsidRDefault="00862FD3" w:rsidP="00775008">
      <w:pPr>
        <w:pStyle w:val="ListParagraph"/>
        <w:numPr>
          <w:ilvl w:val="0"/>
          <w:numId w:val="16"/>
        </w:numPr>
        <w:ind w:right="5103"/>
      </w:pPr>
      <w:r>
        <w:t xml:space="preserve">Two functions of the </w:t>
      </w:r>
      <w:r w:rsidR="00731B76">
        <w:t xml:space="preserve">IFD Sensor </w:t>
      </w:r>
    </w:p>
    <w:p w14:paraId="1E0A90C6" w14:textId="77777777" w:rsidR="00731B76" w:rsidRDefault="00731B76" w:rsidP="00775008">
      <w:pPr>
        <w:pStyle w:val="ListParagraph"/>
        <w:numPr>
          <w:ilvl w:val="0"/>
          <w:numId w:val="16"/>
        </w:numPr>
        <w:ind w:right="5103"/>
      </w:pPr>
      <w:r>
        <w:t>IFD Shipping Lock</w:t>
      </w:r>
    </w:p>
    <w:p w14:paraId="1660B28E" w14:textId="77777777" w:rsidR="004D7BA1" w:rsidRDefault="00731B76" w:rsidP="00775008">
      <w:pPr>
        <w:pStyle w:val="ListParagraph"/>
        <w:numPr>
          <w:ilvl w:val="0"/>
          <w:numId w:val="16"/>
        </w:numPr>
        <w:ind w:right="5103"/>
      </w:pPr>
      <w:r>
        <w:t xml:space="preserve">Installing </w:t>
      </w:r>
      <w:r w:rsidR="001804D8">
        <w:t>IFD equipped t</w:t>
      </w:r>
      <w:r>
        <w:t>ransformer</w:t>
      </w:r>
      <w:r w:rsidR="00FE63E5">
        <w:t>s</w:t>
      </w:r>
      <w:r>
        <w:t xml:space="preserve"> </w:t>
      </w:r>
    </w:p>
    <w:p w14:paraId="16AEB506" w14:textId="77777777" w:rsidR="00052017" w:rsidRDefault="00862FD3" w:rsidP="00D54737">
      <w:pPr>
        <w:pStyle w:val="Heading1"/>
        <w:spacing w:before="0"/>
        <w:ind w:right="4961"/>
      </w:pPr>
      <w:r>
        <w:t>Two functions of the</w:t>
      </w:r>
      <w:r w:rsidR="006B486E">
        <w:t xml:space="preserve"> IFD </w:t>
      </w:r>
      <w:r w:rsidR="00BB12B1">
        <w:t>S</w:t>
      </w:r>
      <w:r w:rsidR="006B486E">
        <w:t xml:space="preserve">ensor </w:t>
      </w:r>
    </w:p>
    <w:p w14:paraId="47636CF0" w14:textId="77777777" w:rsidR="00190D63" w:rsidRPr="008A5169" w:rsidRDefault="003276CC" w:rsidP="00D54737">
      <w:pPr>
        <w:pStyle w:val="Heading2"/>
        <w:numPr>
          <w:ilvl w:val="0"/>
          <w:numId w:val="19"/>
        </w:numPr>
        <w:ind w:right="4961"/>
        <w:rPr>
          <w:color w:val="auto"/>
        </w:rPr>
      </w:pPr>
      <w:bookmarkStart w:id="1" w:name="_Toc2358020"/>
      <w:bookmarkStart w:id="2" w:name="_Toc2358019"/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A26CBA" wp14:editId="1E31CC0D">
                <wp:simplePos x="0" y="0"/>
                <wp:positionH relativeFrom="column">
                  <wp:posOffset>4768850</wp:posOffset>
                </wp:positionH>
                <wp:positionV relativeFrom="page">
                  <wp:posOffset>4204970</wp:posOffset>
                </wp:positionV>
                <wp:extent cx="1390015" cy="260985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83A02" w14:textId="77777777" w:rsidR="006B486E" w:rsidRPr="006B486E" w:rsidRDefault="006B486E" w:rsidP="00D54737">
                            <w:pPr>
                              <w:jc w:val="center"/>
                            </w:pPr>
                            <w:r w:rsidRPr="006B486E">
                              <w:t>Activated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A26C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75.5pt;margin-top:331.1pt;width:109.45pt;height:20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fh+gEAANQ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" filled="f" stroked="f">
                <v:textbox>
                  <w:txbxContent>
                    <w:p w14:paraId="47C83A02" w14:textId="77777777" w:rsidR="006B486E" w:rsidRPr="006B486E" w:rsidRDefault="006B486E" w:rsidP="00D54737">
                      <w:pPr>
                        <w:jc w:val="center"/>
                      </w:pPr>
                      <w:r w:rsidRPr="006B486E">
                        <w:t>Activated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0D63" w:rsidRPr="008A5169">
        <w:rPr>
          <w:color w:val="auto"/>
        </w:rPr>
        <w:t>Internal fault detection</w:t>
      </w:r>
    </w:p>
    <w:p w14:paraId="4C571126" w14:textId="77777777" w:rsidR="00257696" w:rsidRPr="00257696" w:rsidRDefault="003276CC" w:rsidP="00257696">
      <w:pPr>
        <w:pStyle w:val="ListParagraph"/>
        <w:numPr>
          <w:ilvl w:val="0"/>
          <w:numId w:val="16"/>
        </w:numPr>
        <w:ind w:right="5103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776DD634" wp14:editId="4BBF6DAB">
            <wp:simplePos x="0" y="0"/>
            <wp:positionH relativeFrom="column">
              <wp:posOffset>4412615</wp:posOffset>
            </wp:positionH>
            <wp:positionV relativeFrom="page">
              <wp:posOffset>4552950</wp:posOffset>
            </wp:positionV>
            <wp:extent cx="2095500" cy="2095500"/>
            <wp:effectExtent l="57150" t="57150" r="57150" b="57150"/>
            <wp:wrapNone/>
            <wp:docPr id="9" name="Picture 9" descr="L:\2000 PICTURES\0 IFD Orca pics\Brochure pics\IFD - no 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:\2000 PICTURES\0 IFD Orca pics\Brochure pics\IFD - no fault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5500" cy="2095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86E">
        <w:t xml:space="preserve">The IFD </w:t>
      </w:r>
      <w:r w:rsidR="006967F9">
        <w:t>S</w:t>
      </w:r>
      <w:r w:rsidR="006B486E">
        <w:t>ensor</w:t>
      </w:r>
      <w:r w:rsidR="00257696">
        <w:t xml:space="preserve"> </w:t>
      </w:r>
      <w:r w:rsidR="00257696" w:rsidRPr="00257696">
        <w:t>is a mechanical device that detects rapid pressure rises associated with low impedance faults</w:t>
      </w:r>
    </w:p>
    <w:p w14:paraId="4339B01A" w14:textId="77777777" w:rsidR="00190D63" w:rsidRDefault="00147D4A" w:rsidP="00257696">
      <w:pPr>
        <w:pStyle w:val="ListParagraph"/>
        <w:numPr>
          <w:ilvl w:val="0"/>
          <w:numId w:val="16"/>
        </w:numPr>
        <w:ind w:right="4961"/>
      </w:pPr>
      <w:r w:rsidRPr="00147D4A">
        <w:t xml:space="preserve">When </w:t>
      </w:r>
      <w:r w:rsidRPr="000E2ECD">
        <w:t xml:space="preserve">troubleshooting </w:t>
      </w:r>
      <w:r w:rsidR="00302EE1" w:rsidRPr="000E2ECD">
        <w:t xml:space="preserve">transformer </w:t>
      </w:r>
      <w:r w:rsidRPr="000E2ECD">
        <w:t>outages</w:t>
      </w:r>
      <w:r w:rsidRPr="00AB198D">
        <w:t xml:space="preserve">, </w:t>
      </w:r>
      <w:r w:rsidRPr="00570FD8">
        <w:rPr>
          <w:b/>
          <w:bCs/>
          <w:u w:val="single"/>
        </w:rPr>
        <w:t>a</w:t>
      </w:r>
      <w:r w:rsidR="00257696" w:rsidRPr="00570FD8">
        <w:rPr>
          <w:b/>
          <w:bCs/>
          <w:u w:val="single"/>
        </w:rPr>
        <w:t xml:space="preserve">n activated IFD </w:t>
      </w:r>
      <w:r w:rsidR="00373EAC" w:rsidRPr="00570FD8">
        <w:rPr>
          <w:b/>
          <w:bCs/>
          <w:u w:val="single"/>
        </w:rPr>
        <w:t>S</w:t>
      </w:r>
      <w:r w:rsidR="00257696" w:rsidRPr="00570FD8">
        <w:rPr>
          <w:b/>
          <w:bCs/>
          <w:u w:val="single"/>
        </w:rPr>
        <w:t>ensor indicates</w:t>
      </w:r>
      <w:r w:rsidRPr="00570FD8">
        <w:rPr>
          <w:b/>
          <w:bCs/>
          <w:u w:val="single"/>
        </w:rPr>
        <w:t xml:space="preserve"> that </w:t>
      </w:r>
      <w:r w:rsidR="001A6CAE" w:rsidRPr="00570FD8">
        <w:rPr>
          <w:b/>
          <w:bCs/>
          <w:u w:val="single"/>
        </w:rPr>
        <w:t>the</w:t>
      </w:r>
      <w:r w:rsidRPr="00570FD8">
        <w:rPr>
          <w:b/>
          <w:bCs/>
          <w:u w:val="single"/>
        </w:rPr>
        <w:t xml:space="preserve"> </w:t>
      </w:r>
      <w:r w:rsidR="00190D63" w:rsidRPr="00570FD8">
        <w:rPr>
          <w:b/>
          <w:bCs/>
          <w:u w:val="single"/>
        </w:rPr>
        <w:t>transformer has faulted internally and must be replaced</w:t>
      </w:r>
      <w:r w:rsidR="00190D63" w:rsidRPr="00570FD8">
        <w:rPr>
          <w:b/>
          <w:bCs/>
        </w:rPr>
        <w:t>.</w:t>
      </w:r>
      <w:r w:rsidR="00257696" w:rsidRPr="00570FD8">
        <w:rPr>
          <w:b/>
          <w:bCs/>
        </w:rPr>
        <w:t xml:space="preserve"> </w:t>
      </w:r>
      <w:r w:rsidR="00257696" w:rsidRPr="003F0BAD">
        <w:t>No additional troubleshooting is required</w:t>
      </w:r>
    </w:p>
    <w:p w14:paraId="1725B25C" w14:textId="77777777" w:rsidR="008F7E35" w:rsidRPr="008A5169" w:rsidRDefault="008F7E35" w:rsidP="00D54737">
      <w:pPr>
        <w:pStyle w:val="Heading2"/>
        <w:numPr>
          <w:ilvl w:val="0"/>
          <w:numId w:val="19"/>
        </w:numPr>
        <w:ind w:right="4961"/>
        <w:rPr>
          <w:color w:val="auto"/>
        </w:rPr>
      </w:pPr>
      <w:r w:rsidRPr="008A5169">
        <w:rPr>
          <w:color w:val="auto"/>
        </w:rPr>
        <w:t>Pressure relief</w:t>
      </w:r>
      <w:bookmarkEnd w:id="1"/>
    </w:p>
    <w:p w14:paraId="1C382FE4" w14:textId="77777777" w:rsidR="00257696" w:rsidRDefault="00257696" w:rsidP="00D54737">
      <w:pPr>
        <w:pStyle w:val="ListParagraph"/>
        <w:numPr>
          <w:ilvl w:val="0"/>
          <w:numId w:val="15"/>
        </w:numPr>
        <w:ind w:right="5103"/>
      </w:pPr>
      <w:r>
        <w:t xml:space="preserve">The IFD </w:t>
      </w:r>
      <w:r w:rsidR="00373EAC">
        <w:t>S</w:t>
      </w:r>
      <w:r>
        <w:t xml:space="preserve">ensor includes a PRV </w:t>
      </w:r>
      <w:r w:rsidR="00C22506">
        <w:t xml:space="preserve">designed to </w:t>
      </w:r>
      <w:r w:rsidR="00606577">
        <w:t xml:space="preserve">automatically relieve tank pressures </w:t>
      </w:r>
      <w:r w:rsidR="00F26D53">
        <w:t>that develop from</w:t>
      </w:r>
      <w:r w:rsidR="00606577">
        <w:t xml:space="preserve"> transformer load or ambient temperatures</w:t>
      </w:r>
    </w:p>
    <w:p w14:paraId="329207B5" w14:textId="77777777" w:rsidR="00862FD3" w:rsidRDefault="00AB198D" w:rsidP="00734F12">
      <w:pPr>
        <w:pStyle w:val="ListParagraph"/>
        <w:numPr>
          <w:ilvl w:val="0"/>
          <w:numId w:val="15"/>
        </w:numPr>
        <w:ind w:right="4961"/>
      </w:pPr>
      <w:r>
        <w:t xml:space="preserve">The </w:t>
      </w:r>
      <w:r w:rsidR="00862FD3">
        <w:t xml:space="preserve">PRV functions with or without the </w:t>
      </w:r>
      <w:r>
        <w:t xml:space="preserve">IFD </w:t>
      </w:r>
      <w:r w:rsidR="00862FD3">
        <w:t>Shipping Lock installed</w:t>
      </w:r>
    </w:p>
    <w:bookmarkEnd w:id="2"/>
    <w:p w14:paraId="273E8857" w14:textId="77777777" w:rsidR="00647216" w:rsidRPr="00647216" w:rsidRDefault="009A705F" w:rsidP="00647216">
      <w:pPr>
        <w:pStyle w:val="Heading1"/>
        <w:ind w:right="5245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DF1ECD" wp14:editId="4FAD649B">
                <wp:simplePos x="0" y="0"/>
                <wp:positionH relativeFrom="column">
                  <wp:posOffset>4766945</wp:posOffset>
                </wp:positionH>
                <wp:positionV relativeFrom="page">
                  <wp:posOffset>6713855</wp:posOffset>
                </wp:positionV>
                <wp:extent cx="1390015" cy="260985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D7E" w14:textId="77777777" w:rsidR="009A705F" w:rsidRPr="006B486E" w:rsidRDefault="009A705F" w:rsidP="009A705F">
                            <w:pPr>
                              <w:jc w:val="center"/>
                            </w:pPr>
                            <w:r>
                              <w:t>Not Activated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F1ECD" id="_x0000_s1028" type="#_x0000_t202" style="position:absolute;left:0;text-align:left;margin-left:375.35pt;margin-top:528.65pt;width:109.4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Ug/AEAANQ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" filled="f" stroked="f">
                <v:textbox>
                  <w:txbxContent>
                    <w:p w14:paraId="582D3D7E" w14:textId="77777777" w:rsidR="009A705F" w:rsidRPr="006B486E" w:rsidRDefault="009A705F" w:rsidP="009A705F">
                      <w:pPr>
                        <w:jc w:val="center"/>
                      </w:pPr>
                      <w:r>
                        <w:t>Not Activated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76CC">
        <w:rPr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52608" behindDoc="1" locked="0" layoutInCell="1" allowOverlap="1" wp14:anchorId="49F968BF" wp14:editId="00344A72">
            <wp:simplePos x="0" y="0"/>
            <wp:positionH relativeFrom="margin">
              <wp:posOffset>4427220</wp:posOffset>
            </wp:positionH>
            <wp:positionV relativeFrom="page">
              <wp:posOffset>7105650</wp:posOffset>
            </wp:positionV>
            <wp:extent cx="2070362" cy="2076450"/>
            <wp:effectExtent l="57150" t="57150" r="63500" b="571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2422" cy="2078516"/>
                    </a:xfrm>
                    <a:prstGeom prst="snip2DiagRect">
                      <a:avLst/>
                    </a:prstGeom>
                    <a:noFill/>
                    <a:ln w="57150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3CF">
        <w:t>IFD Shipping Lock</w:t>
      </w:r>
    </w:p>
    <w:p w14:paraId="2501466D" w14:textId="77777777" w:rsidR="009211A0" w:rsidRDefault="00D14CEB" w:rsidP="00967823">
      <w:pPr>
        <w:ind w:left="284" w:right="5245"/>
      </w:pPr>
      <w:r>
        <w:t>The</w:t>
      </w:r>
      <w:r w:rsidR="00D6165D">
        <w:t xml:space="preserve"> IFD Shipping Lock prevents the IFD </w:t>
      </w:r>
      <w:r w:rsidR="006967F9">
        <w:t>S</w:t>
      </w:r>
      <w:r w:rsidR="00D6165D">
        <w:t xml:space="preserve">ensor from activating </w:t>
      </w:r>
      <w:r w:rsidR="001C4401">
        <w:t>while:</w:t>
      </w:r>
    </w:p>
    <w:p w14:paraId="3CF78EC0" w14:textId="77777777" w:rsidR="005628DD" w:rsidRPr="000E2ECD" w:rsidRDefault="005628DD" w:rsidP="005628DD">
      <w:pPr>
        <w:pStyle w:val="ListParagraph"/>
        <w:numPr>
          <w:ilvl w:val="0"/>
          <w:numId w:val="29"/>
        </w:numPr>
        <w:ind w:right="5245"/>
      </w:pPr>
      <w:r w:rsidRPr="001C4401">
        <w:t>Transporting the transformer</w:t>
      </w:r>
    </w:p>
    <w:p w14:paraId="002C3CB6" w14:textId="77777777" w:rsidR="005628DD" w:rsidRPr="000E2ECD" w:rsidRDefault="005628DD" w:rsidP="005628DD">
      <w:pPr>
        <w:pStyle w:val="ListParagraph"/>
        <w:numPr>
          <w:ilvl w:val="0"/>
          <w:numId w:val="29"/>
        </w:numPr>
        <w:ind w:right="5245"/>
      </w:pPr>
      <w:r w:rsidRPr="000E2ECD">
        <w:t xml:space="preserve">Installing and </w:t>
      </w:r>
      <w:r w:rsidR="0025157E">
        <w:t>preparing</w:t>
      </w:r>
      <w:r w:rsidRPr="000E2ECD">
        <w:t xml:space="preserve"> the transformer</w:t>
      </w:r>
      <w:r w:rsidR="00302EE1" w:rsidRPr="000E2ECD">
        <w:t xml:space="preserve"> for field service</w:t>
      </w:r>
    </w:p>
    <w:p w14:paraId="3C21C73E" w14:textId="77777777" w:rsidR="005628DD" w:rsidRPr="00570FD8" w:rsidRDefault="001C4401" w:rsidP="001C4401">
      <w:pPr>
        <w:ind w:left="284" w:right="5245"/>
        <w:rPr>
          <w:b/>
          <w:bCs/>
        </w:rPr>
      </w:pPr>
      <w:r w:rsidRPr="00570FD8">
        <w:rPr>
          <w:b/>
          <w:bCs/>
          <w:u w:val="single"/>
        </w:rPr>
        <w:t xml:space="preserve">The Shipping Lock must </w:t>
      </w:r>
      <w:r w:rsidR="007C0B10" w:rsidRPr="00570FD8">
        <w:rPr>
          <w:b/>
          <w:bCs/>
          <w:u w:val="single"/>
        </w:rPr>
        <w:t>remain</w:t>
      </w:r>
      <w:r w:rsidRPr="00570FD8">
        <w:rPr>
          <w:b/>
          <w:bCs/>
          <w:u w:val="single"/>
        </w:rPr>
        <w:t xml:space="preserve"> </w:t>
      </w:r>
      <w:r w:rsidR="007C0B10" w:rsidRPr="00570FD8">
        <w:rPr>
          <w:b/>
          <w:bCs/>
          <w:u w:val="single"/>
        </w:rPr>
        <w:t>installed until just</w:t>
      </w:r>
      <w:r w:rsidRPr="00570FD8">
        <w:rPr>
          <w:b/>
          <w:bCs/>
          <w:u w:val="single"/>
        </w:rPr>
        <w:t xml:space="preserve"> prior to transformer energization.</w:t>
      </w:r>
    </w:p>
    <w:p w14:paraId="76E5670B" w14:textId="77777777" w:rsidR="00967823" w:rsidRDefault="003276CC" w:rsidP="00EF42E3">
      <w:pPr>
        <w:ind w:left="284" w:right="5245"/>
      </w:pPr>
      <w:r w:rsidRPr="006B486E">
        <w:rPr>
          <w:rFonts w:eastAsiaTheme="majorEastAsia" w:cstheme="majorBidi"/>
          <w:noProof/>
          <w:color w:val="ED7D31" w:themeColor="accent2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118AFD5" wp14:editId="5B1E75F7">
                <wp:simplePos x="0" y="0"/>
                <wp:positionH relativeFrom="column">
                  <wp:posOffset>4769485</wp:posOffset>
                </wp:positionH>
                <wp:positionV relativeFrom="page">
                  <wp:posOffset>9219565</wp:posOffset>
                </wp:positionV>
                <wp:extent cx="1390650" cy="301925"/>
                <wp:effectExtent l="0" t="0" r="0" b="31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D392E" w14:textId="77777777" w:rsidR="002329F2" w:rsidRDefault="002329F2" w:rsidP="00D54737">
                            <w:pPr>
                              <w:jc w:val="center"/>
                            </w:pPr>
                            <w:r>
                              <w:t>IFD Shipping 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AFD5" id="_x0000_s1029" type="#_x0000_t202" style="position:absolute;left:0;text-align:left;margin-left:375.55pt;margin-top:725.95pt;width:109.5pt;height:23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" filled="f" stroked="f">
                <v:textbox>
                  <w:txbxContent>
                    <w:p w14:paraId="51AD392E" w14:textId="77777777" w:rsidR="002329F2" w:rsidRDefault="002329F2" w:rsidP="00D54737">
                      <w:pPr>
                        <w:jc w:val="center"/>
                      </w:pPr>
                      <w:r>
                        <w:t>IFD Shipping Lock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6165D">
        <w:t xml:space="preserve">If an un-faulted transformer is removed from service, a Shipping Lock </w:t>
      </w:r>
      <w:r w:rsidR="00647216">
        <w:t>must</w:t>
      </w:r>
      <w:r w:rsidR="00D6165D">
        <w:t xml:space="preserve"> be re-installed</w:t>
      </w:r>
      <w:r w:rsidR="00647216">
        <w:t>.</w:t>
      </w:r>
    </w:p>
    <w:p w14:paraId="59AF1132" w14:textId="77777777" w:rsidR="003B7661" w:rsidRPr="003B7661" w:rsidRDefault="003B7661" w:rsidP="003B7661">
      <w:pPr>
        <w:jc w:val="center"/>
      </w:pPr>
    </w:p>
    <w:p w14:paraId="2C33A347" w14:textId="77777777" w:rsidR="00C566E5" w:rsidRDefault="001804D8" w:rsidP="003276CC">
      <w:pPr>
        <w:pStyle w:val="Heading1"/>
        <w:ind w:right="5245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216" behindDoc="1" locked="0" layoutInCell="1" allowOverlap="1" wp14:anchorId="3AA0690F" wp14:editId="36EB469B">
            <wp:simplePos x="0" y="0"/>
            <wp:positionH relativeFrom="column">
              <wp:posOffset>3952240</wp:posOffset>
            </wp:positionH>
            <wp:positionV relativeFrom="paragraph">
              <wp:posOffset>193675</wp:posOffset>
            </wp:positionV>
            <wp:extent cx="2880000" cy="2070034"/>
            <wp:effectExtent l="57150" t="57150" r="53975" b="64135"/>
            <wp:wrapNone/>
            <wp:docPr id="2" name="Picture 2" descr="A picture containing sky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out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070034"/>
                    </a:xfrm>
                    <a:prstGeom prst="snip2DiagRect">
                      <a:avLst/>
                    </a:prstGeom>
                    <a:noFill/>
                    <a:ln w="57150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E5">
        <w:t xml:space="preserve">Installing </w:t>
      </w:r>
      <w:r w:rsidR="008B1885">
        <w:t xml:space="preserve">IFD </w:t>
      </w:r>
      <w:r>
        <w:t>e</w:t>
      </w:r>
      <w:r w:rsidR="008B1885">
        <w:t xml:space="preserve">quipped </w:t>
      </w:r>
      <w:r>
        <w:t>t</w:t>
      </w:r>
      <w:r w:rsidR="00FE63E5">
        <w:t>ransformers</w:t>
      </w:r>
    </w:p>
    <w:p w14:paraId="540B94C9" w14:textId="77777777" w:rsidR="00296061" w:rsidRPr="001C4401" w:rsidRDefault="008B1885" w:rsidP="001C4401">
      <w:pPr>
        <w:ind w:left="284" w:right="5245"/>
        <w:rPr>
          <w:u w:val="single"/>
        </w:rPr>
      </w:pPr>
      <w:r>
        <w:t>When installing IFD equipped transformers,</w:t>
      </w:r>
      <w:r w:rsidR="00E2634A">
        <w:t xml:space="preserve"> </w:t>
      </w:r>
      <w:r>
        <w:t>t</w:t>
      </w:r>
      <w:r w:rsidR="00296061" w:rsidRPr="00296061">
        <w:t xml:space="preserve">he Shipping Lock </w:t>
      </w:r>
      <w:r w:rsidR="00570FD8">
        <w:t>must</w:t>
      </w:r>
      <w:r w:rsidR="001C4401">
        <w:t xml:space="preserve"> remain installed while:</w:t>
      </w:r>
    </w:p>
    <w:p w14:paraId="5B57D37C" w14:textId="77777777" w:rsidR="00296061" w:rsidRPr="00862FD3" w:rsidRDefault="008B1885" w:rsidP="00492218">
      <w:pPr>
        <w:pStyle w:val="ListParagraph"/>
        <w:numPr>
          <w:ilvl w:val="0"/>
          <w:numId w:val="23"/>
        </w:numPr>
        <w:ind w:right="5245"/>
      </w:pPr>
      <w:r w:rsidRPr="00862FD3">
        <w:t>Moving or lifting the transformer</w:t>
      </w:r>
    </w:p>
    <w:p w14:paraId="53592E89" w14:textId="77777777" w:rsidR="008B1885" w:rsidRPr="00862FD3" w:rsidRDefault="008B1885" w:rsidP="008B1885">
      <w:pPr>
        <w:pStyle w:val="ListParagraph"/>
        <w:numPr>
          <w:ilvl w:val="0"/>
          <w:numId w:val="23"/>
        </w:numPr>
        <w:ind w:right="5245"/>
      </w:pPr>
      <w:r w:rsidRPr="00862FD3">
        <w:t xml:space="preserve">Making </w:t>
      </w:r>
      <w:r w:rsidR="001A04BF" w:rsidRPr="00862FD3">
        <w:t>cable</w:t>
      </w:r>
      <w:r w:rsidRPr="00862FD3">
        <w:t xml:space="preserve"> connections</w:t>
      </w:r>
    </w:p>
    <w:p w14:paraId="1F5B2C97" w14:textId="77777777" w:rsidR="002C6BDF" w:rsidRPr="00862FD3" w:rsidRDefault="002C6BDF" w:rsidP="00492218">
      <w:pPr>
        <w:pStyle w:val="ListParagraph"/>
        <w:numPr>
          <w:ilvl w:val="0"/>
          <w:numId w:val="23"/>
        </w:numPr>
        <w:ind w:right="5245"/>
      </w:pPr>
      <w:r w:rsidRPr="00862FD3">
        <w:t>Venting the PRV (if required)</w:t>
      </w:r>
    </w:p>
    <w:p w14:paraId="07CA6923" w14:textId="77777777" w:rsidR="009E632C" w:rsidRPr="00862FD3" w:rsidRDefault="002C6BDF" w:rsidP="005770B3">
      <w:pPr>
        <w:pStyle w:val="ListParagraph"/>
        <w:numPr>
          <w:ilvl w:val="0"/>
          <w:numId w:val="23"/>
        </w:numPr>
        <w:ind w:right="5245"/>
      </w:pPr>
      <w:r w:rsidRPr="00862FD3">
        <w:t>Changing or installing a bayonet fuse (if required</w:t>
      </w:r>
      <w:r w:rsidR="00BF0215" w:rsidRPr="00862FD3">
        <w:t>)</w:t>
      </w:r>
    </w:p>
    <w:p w14:paraId="7B3013BE" w14:textId="77777777" w:rsidR="001A04BF" w:rsidRPr="00570FD8" w:rsidRDefault="008B1885" w:rsidP="001A04BF">
      <w:pPr>
        <w:ind w:left="284" w:right="5245"/>
        <w:rPr>
          <w:b/>
          <w:bCs/>
          <w:u w:val="single"/>
        </w:rPr>
      </w:pPr>
      <w:r w:rsidRPr="00570FD8">
        <w:rPr>
          <w:b/>
          <w:bCs/>
          <w:u w:val="single"/>
        </w:rPr>
        <w:t xml:space="preserve">Removing the Shipping Lock </w:t>
      </w:r>
      <w:r w:rsidR="00570FD8" w:rsidRPr="00570FD8">
        <w:rPr>
          <w:b/>
          <w:bCs/>
          <w:u w:val="single"/>
        </w:rPr>
        <w:t>is</w:t>
      </w:r>
      <w:r w:rsidRPr="00570FD8">
        <w:rPr>
          <w:b/>
          <w:bCs/>
          <w:u w:val="single"/>
        </w:rPr>
        <w:t xml:space="preserve"> the last step before transformer energization.</w:t>
      </w:r>
    </w:p>
    <w:p w14:paraId="7E724A6B" w14:textId="77777777" w:rsidR="002264CF" w:rsidRDefault="006731B5" w:rsidP="00B83662">
      <w:pPr>
        <w:ind w:left="284" w:right="5245"/>
        <w:rPr>
          <w:b/>
          <w:bCs/>
          <w:i/>
          <w:iCs/>
        </w:rPr>
      </w:pPr>
      <w:r w:rsidRPr="004D2110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08032" wp14:editId="5D4300D6">
                <wp:simplePos x="0" y="0"/>
                <wp:positionH relativeFrom="margin">
                  <wp:posOffset>3830320</wp:posOffset>
                </wp:positionH>
                <wp:positionV relativeFrom="page">
                  <wp:posOffset>3308985</wp:posOffset>
                </wp:positionV>
                <wp:extent cx="3133725" cy="260985"/>
                <wp:effectExtent l="0" t="0" r="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A948" w14:textId="77777777" w:rsidR="001804D8" w:rsidRPr="003276CC" w:rsidRDefault="006731B5" w:rsidP="001804D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Installing IFD Equipped Pole-mounted Transformers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08032" id="_x0000_s1030" type="#_x0000_t202" style="position:absolute;left:0;text-align:left;margin-left:301.6pt;margin-top:260.55pt;width:246.75pt;height:20.5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" filled="f" stroked="f">
                <v:textbox>
                  <w:txbxContent>
                    <w:p w14:paraId="6942A948" w14:textId="77777777" w:rsidR="001804D8" w:rsidRPr="003276CC" w:rsidRDefault="006731B5" w:rsidP="001804D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Installing IFD Equipped Pole-mounted Transformers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04BF" w:rsidRPr="004D2110">
        <w:rPr>
          <w:b/>
          <w:bCs/>
          <w:u w:val="single"/>
        </w:rPr>
        <w:t>If the IFD Shipping Lock is removed early and the IFD Sensor</w:t>
      </w:r>
      <w:r w:rsidR="00BA6AE9" w:rsidRPr="004D2110">
        <w:rPr>
          <w:b/>
          <w:bCs/>
          <w:u w:val="single"/>
        </w:rPr>
        <w:t xml:space="preserve"> </w:t>
      </w:r>
      <w:r w:rsidR="001A04BF" w:rsidRPr="004D2110">
        <w:rPr>
          <w:b/>
          <w:bCs/>
          <w:u w:val="single"/>
        </w:rPr>
        <w:t xml:space="preserve">activates prior to transformer </w:t>
      </w:r>
      <w:r w:rsidR="00734F12" w:rsidRPr="004D2110">
        <w:rPr>
          <w:b/>
          <w:bCs/>
          <w:u w:val="single"/>
        </w:rPr>
        <w:t>energization,</w:t>
      </w:r>
      <w:r w:rsidR="001A04BF" w:rsidRPr="004D2110">
        <w:rPr>
          <w:b/>
          <w:bCs/>
          <w:u w:val="single"/>
        </w:rPr>
        <w:t xml:space="preserve"> </w:t>
      </w:r>
      <w:r w:rsidR="00AB198D" w:rsidRPr="004D2110">
        <w:rPr>
          <w:b/>
          <w:bCs/>
          <w:u w:val="single"/>
        </w:rPr>
        <w:t>please</w:t>
      </w:r>
      <w:r w:rsidR="001A04BF" w:rsidRPr="004D2110">
        <w:rPr>
          <w:b/>
          <w:bCs/>
          <w:u w:val="single"/>
        </w:rPr>
        <w:t xml:space="preserve"> contact </w:t>
      </w:r>
      <w:sdt>
        <w:sdtPr>
          <w:rPr>
            <w:b/>
            <w:bCs/>
            <w:u w:val="single"/>
          </w:rPr>
          <w:id w:val="1747460821"/>
          <w:placeholder>
            <w:docPart w:val="29754706F7344F28A4D1FAE91F9B74F4"/>
          </w:placeholder>
          <w:showingPlcHdr/>
          <w:text/>
        </w:sdtPr>
        <w:sdtEndPr/>
        <w:sdtContent>
          <w:r w:rsidR="009C79E2" w:rsidRPr="00E6659D">
            <w:rPr>
              <w:rStyle w:val="PlaceholderText"/>
            </w:rPr>
            <w:t>Click or tap here to enter text.</w:t>
          </w:r>
        </w:sdtContent>
      </w:sdt>
      <w:r w:rsidR="009C79E2">
        <w:rPr>
          <w:b/>
          <w:bCs/>
          <w:u w:val="single"/>
        </w:rPr>
        <w:t xml:space="preserve"> </w:t>
      </w:r>
      <w:r w:rsidR="00734F12" w:rsidRPr="004D2110">
        <w:rPr>
          <w:b/>
          <w:bCs/>
          <w:u w:val="single"/>
        </w:rPr>
        <w:t>for support</w:t>
      </w:r>
      <w:r w:rsidR="00734F12" w:rsidRPr="004D2110">
        <w:rPr>
          <w:b/>
          <w:bCs/>
          <w:i/>
          <w:iCs/>
        </w:rPr>
        <w:t>.</w:t>
      </w:r>
    </w:p>
    <w:p w14:paraId="019DE861" w14:textId="77777777" w:rsidR="00402648" w:rsidRPr="00ED3FAD" w:rsidRDefault="007A6B2C" w:rsidP="00402648">
      <w:pPr>
        <w:pStyle w:val="Heading1"/>
      </w:pPr>
      <w:r w:rsidRPr="004D2110">
        <w:rPr>
          <w:b w:val="0"/>
          <w:bCs/>
          <w:noProof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6E84098D" wp14:editId="5A6F5112">
            <wp:simplePos x="0" y="0"/>
            <wp:positionH relativeFrom="column">
              <wp:posOffset>3954145</wp:posOffset>
            </wp:positionH>
            <wp:positionV relativeFrom="paragraph">
              <wp:posOffset>119380</wp:posOffset>
            </wp:positionV>
            <wp:extent cx="2880000" cy="2223913"/>
            <wp:effectExtent l="57150" t="57150" r="53975" b="62230"/>
            <wp:wrapNone/>
            <wp:docPr id="13" name="Picture 13" descr="A picture containing text, person, person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person, oran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223913"/>
                    </a:xfrm>
                    <a:prstGeom prst="snip2DiagRect">
                      <a:avLst/>
                    </a:prstGeom>
                    <a:noFill/>
                    <a:ln w="57150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48" w:rsidRPr="00ED3FAD">
        <w:t xml:space="preserve">Key </w:t>
      </w:r>
      <w:r w:rsidR="001804D8" w:rsidRPr="00ED3FAD">
        <w:t>p</w:t>
      </w:r>
      <w:r w:rsidR="00402648" w:rsidRPr="00ED3FAD">
        <w:t>oints</w:t>
      </w:r>
    </w:p>
    <w:p w14:paraId="21E88E4F" w14:textId="77777777" w:rsidR="008223E7" w:rsidRPr="00ED3FAD" w:rsidRDefault="00ED3FAD" w:rsidP="002D6A9C">
      <w:pPr>
        <w:pStyle w:val="ListParagraph"/>
        <w:numPr>
          <w:ilvl w:val="0"/>
          <w:numId w:val="32"/>
        </w:numPr>
        <w:ind w:right="5245"/>
      </w:pPr>
      <w:r w:rsidRPr="00ED3FAD">
        <w:t>When troubleshooting a</w:t>
      </w:r>
      <w:r w:rsidR="00302EE1">
        <w:t xml:space="preserve"> </w:t>
      </w:r>
      <w:r w:rsidR="00302EE1" w:rsidRPr="000E2ECD">
        <w:t>transformer</w:t>
      </w:r>
      <w:r w:rsidRPr="000E2ECD">
        <w:t xml:space="preserve"> outage, </w:t>
      </w:r>
      <w:r w:rsidRPr="009D1173">
        <w:rPr>
          <w:b/>
          <w:bCs/>
          <w:u w:val="single"/>
        </w:rPr>
        <w:t>a</w:t>
      </w:r>
      <w:r w:rsidR="003F0BAD" w:rsidRPr="009D1173">
        <w:rPr>
          <w:b/>
          <w:bCs/>
          <w:u w:val="single"/>
        </w:rPr>
        <w:t xml:space="preserve">n activated IFD Sensor indicates that a </w:t>
      </w:r>
      <w:r w:rsidR="00302EE1" w:rsidRPr="009D1173">
        <w:rPr>
          <w:b/>
          <w:bCs/>
          <w:u w:val="single"/>
        </w:rPr>
        <w:t xml:space="preserve">field energized </w:t>
      </w:r>
      <w:r w:rsidR="003F0BAD" w:rsidRPr="009D1173">
        <w:rPr>
          <w:b/>
          <w:bCs/>
          <w:u w:val="single"/>
        </w:rPr>
        <w:t>transformer has faulted internally and must be replaced.</w:t>
      </w:r>
      <w:r w:rsidR="003F0BAD" w:rsidRPr="00ED3FAD">
        <w:t xml:space="preserve"> </w:t>
      </w:r>
      <w:r w:rsidR="008223E7" w:rsidRPr="00ED3FAD">
        <w:t>No further troubleshooting is required</w:t>
      </w:r>
      <w:r w:rsidR="001C539D">
        <w:t>.</w:t>
      </w:r>
    </w:p>
    <w:p w14:paraId="71A82199" w14:textId="77777777" w:rsidR="002D6A9C" w:rsidRPr="00ED3FAD" w:rsidRDefault="002D6A9C" w:rsidP="002D6A9C">
      <w:pPr>
        <w:pStyle w:val="ListParagraph"/>
        <w:ind w:left="1004" w:right="5245"/>
      </w:pPr>
    </w:p>
    <w:p w14:paraId="5A1DD910" w14:textId="77777777" w:rsidR="00AB198D" w:rsidRDefault="00ED3FAD" w:rsidP="00690F29">
      <w:pPr>
        <w:pStyle w:val="ListParagraph"/>
        <w:numPr>
          <w:ilvl w:val="0"/>
          <w:numId w:val="32"/>
        </w:numPr>
        <w:ind w:right="5245"/>
      </w:pPr>
      <w:r w:rsidRPr="00ED3FAD">
        <w:t>When install</w:t>
      </w:r>
      <w:r>
        <w:t>ing</w:t>
      </w:r>
      <w:r w:rsidRPr="00ED3FAD">
        <w:t xml:space="preserve"> IFD equipped transformers, </w:t>
      </w:r>
      <w:r w:rsidRPr="009D1173">
        <w:rPr>
          <w:b/>
          <w:bCs/>
          <w:u w:val="single"/>
        </w:rPr>
        <w:t>t</w:t>
      </w:r>
      <w:r w:rsidR="009E632C" w:rsidRPr="009D1173">
        <w:rPr>
          <w:b/>
          <w:bCs/>
          <w:u w:val="single"/>
        </w:rPr>
        <w:t>he Shipping Lock</w:t>
      </w:r>
      <w:r w:rsidRPr="009D1173">
        <w:rPr>
          <w:b/>
          <w:bCs/>
          <w:u w:val="single"/>
        </w:rPr>
        <w:t xml:space="preserve"> </w:t>
      </w:r>
      <w:r w:rsidR="007C0B10" w:rsidRPr="009D1173">
        <w:rPr>
          <w:b/>
          <w:bCs/>
          <w:u w:val="single"/>
        </w:rPr>
        <w:t>should only be</w:t>
      </w:r>
      <w:r w:rsidR="009E632C" w:rsidRPr="009D1173">
        <w:rPr>
          <w:b/>
          <w:bCs/>
          <w:u w:val="single"/>
        </w:rPr>
        <w:t xml:space="preserve"> removed immediately prior to transformer energization.</w:t>
      </w:r>
      <w:r w:rsidR="009E632C">
        <w:t xml:space="preserve"> </w:t>
      </w:r>
      <w:r w:rsidR="00640040" w:rsidRPr="00640040">
        <w:t>It sh</w:t>
      </w:r>
      <w:r w:rsidR="009C019C">
        <w:t>ould</w:t>
      </w:r>
      <w:r w:rsidR="00640040" w:rsidRPr="00640040">
        <w:t xml:space="preserve"> be re-installed</w:t>
      </w:r>
      <w:r w:rsidR="009C019C">
        <w:t xml:space="preserve"> before moving an un-faulted transformer. </w:t>
      </w:r>
    </w:p>
    <w:p w14:paraId="461D2164" w14:textId="77777777" w:rsidR="00105FB2" w:rsidRDefault="00105FB2" w:rsidP="00105FB2">
      <w:pPr>
        <w:pStyle w:val="ListParagraph"/>
      </w:pPr>
    </w:p>
    <w:p w14:paraId="6696C65A" w14:textId="77777777" w:rsidR="00105FB2" w:rsidRDefault="007A6B2C" w:rsidP="00105FB2">
      <w:pPr>
        <w:pStyle w:val="ListParagraph"/>
        <w:numPr>
          <w:ilvl w:val="0"/>
          <w:numId w:val="32"/>
        </w:numPr>
        <w:ind w:right="5245"/>
      </w:pPr>
      <w:r w:rsidRPr="00ED3F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5FA46" wp14:editId="5DDF4E5B">
                <wp:simplePos x="0" y="0"/>
                <wp:positionH relativeFrom="margin">
                  <wp:posOffset>3827780</wp:posOffset>
                </wp:positionH>
                <wp:positionV relativeFrom="page">
                  <wp:posOffset>6186805</wp:posOffset>
                </wp:positionV>
                <wp:extent cx="3133725" cy="260985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3D18" w14:textId="77777777" w:rsidR="006731B5" w:rsidRPr="003276CC" w:rsidRDefault="006731B5" w:rsidP="006731B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Installing IFD Equipped Pad-mounted Transformers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5FA46" id="_x0000_s1031" type="#_x0000_t202" style="position:absolute;left:0;text-align:left;margin-left:301.4pt;margin-top:487.15pt;width:246.75pt;height:20.5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" filled="f" stroked="f">
                <v:textbox>
                  <w:txbxContent>
                    <w:p w14:paraId="6C893D18" w14:textId="77777777" w:rsidR="006731B5" w:rsidRPr="003276CC" w:rsidRDefault="006731B5" w:rsidP="006731B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Installing IFD Equipped Pad-mounted Transformers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51A54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ACDEDDF" wp14:editId="292B64AC">
                <wp:simplePos x="0" y="0"/>
                <wp:positionH relativeFrom="margin">
                  <wp:posOffset>4046220</wp:posOffset>
                </wp:positionH>
                <wp:positionV relativeFrom="paragraph">
                  <wp:posOffset>801370</wp:posOffset>
                </wp:positionV>
                <wp:extent cx="2701925" cy="2272030"/>
                <wp:effectExtent l="0" t="0" r="3175" b="0"/>
                <wp:wrapNone/>
                <wp:docPr id="6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01925" cy="2272030"/>
                          <a:chOff x="0" y="0"/>
                          <a:chExt cx="778062" cy="655210"/>
                        </a:xfrm>
                      </wpg:grpSpPr>
                      <pic:pic xmlns:pic="http://schemas.openxmlformats.org/drawingml/2006/picture">
                        <pic:nvPicPr>
                          <pic:cNvPr id="7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2" cy="65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88" y="4486"/>
                            <a:ext cx="768887" cy="646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25D8" id="Group 14" o:spid="_x0000_s1026" style="position:absolute;margin-left:318.6pt;margin-top:63.1pt;width:212.75pt;height:178.9pt;z-index:-251660288;mso-position-horizontal-relative:margin" coordsize="7780,65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27" type="#_x0000_t75" style="position:absolute;width:7780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">
                  <v:imagedata r:id="rId20" o:title=""/>
                </v:shape>
                <v:rect id="Rectangle 8" o:spid="_x0000_s1028" style="position:absolute;left:45;top:44;width:7689;height:6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" filled="f" strokecolor="black [3213]" strokeweight=".25pt"/>
                <w10:wrap anchorx="margin"/>
              </v:group>
            </w:pict>
          </mc:Fallback>
        </mc:AlternateContent>
      </w:r>
      <w:r w:rsidR="00105FB2" w:rsidRPr="00105FB2">
        <w:rPr>
          <w:b/>
          <w:bCs/>
          <w:u w:val="single"/>
        </w:rPr>
        <w:t>Do not re-energize or energize a transformer with an activated IFD Sensor.</w:t>
      </w:r>
      <w:r w:rsidR="00105FB2" w:rsidRPr="00105FB2">
        <w:t xml:space="preserve"> </w:t>
      </w:r>
      <w:r w:rsidR="00105FB2">
        <w:t xml:space="preserve">If the IFD Sensor activates </w:t>
      </w:r>
      <w:r w:rsidR="00105FB2" w:rsidRPr="00A541DD">
        <w:rPr>
          <w:b/>
          <w:bCs/>
          <w:u w:val="single"/>
        </w:rPr>
        <w:t>prior</w:t>
      </w:r>
      <w:r w:rsidR="00105FB2" w:rsidRPr="00105FB2">
        <w:t xml:space="preserve"> </w:t>
      </w:r>
      <w:r w:rsidR="00105FB2">
        <w:t>to transformer energization</w:t>
      </w:r>
      <w:r w:rsidR="00A541DD">
        <w:t>,</w:t>
      </w:r>
      <w:r w:rsidR="00105FB2">
        <w:t xml:space="preserve"> contact </w:t>
      </w:r>
      <w:sdt>
        <w:sdtPr>
          <w:id w:val="-1721660965"/>
          <w:placeholder>
            <w:docPart w:val="29754706F7344F28A4D1FAE91F9B74F4"/>
          </w:placeholder>
          <w:showingPlcHdr/>
          <w:text/>
        </w:sdtPr>
        <w:sdtEndPr/>
        <w:sdtContent>
          <w:r w:rsidR="009C79E2" w:rsidRPr="00E6659D">
            <w:rPr>
              <w:rStyle w:val="PlaceholderText"/>
            </w:rPr>
            <w:t>Click or tap here to enter text.</w:t>
          </w:r>
        </w:sdtContent>
      </w:sdt>
      <w:r w:rsidR="009C79E2">
        <w:t xml:space="preserve"> </w:t>
      </w:r>
      <w:r w:rsidR="00105FB2">
        <w:t>for support.</w:t>
      </w:r>
    </w:p>
    <w:p w14:paraId="41446068" w14:textId="77777777" w:rsidR="003B7661" w:rsidRPr="003B7661" w:rsidRDefault="00F13D46" w:rsidP="003B7661">
      <w:pPr>
        <w:pStyle w:val="Heading1"/>
      </w:pPr>
      <w:bookmarkStart w:id="3" w:name="_Toc2358025"/>
      <w:r>
        <w:t>Resources</w:t>
      </w:r>
    </w:p>
    <w:p w14:paraId="77335D54" w14:textId="77777777" w:rsidR="00734F12" w:rsidRPr="00CB40C7" w:rsidRDefault="00105FB2" w:rsidP="00CB40C7">
      <w:pPr>
        <w:pStyle w:val="ListParagraph"/>
        <w:numPr>
          <w:ilvl w:val="0"/>
          <w:numId w:val="30"/>
        </w:numPr>
        <w:ind w:right="5528"/>
        <w:rPr>
          <w:rFonts w:cs="Cambria"/>
          <w:color w:val="000000"/>
        </w:rPr>
      </w:pPr>
      <w:r>
        <w:rPr>
          <w:rFonts w:cs="Cambria"/>
          <w:color w:val="000000"/>
        </w:rPr>
        <w:t xml:space="preserve">An </w:t>
      </w:r>
      <w:r w:rsidR="00893FFE" w:rsidRPr="00D51A54">
        <w:rPr>
          <w:rFonts w:cs="Cambria"/>
          <w:color w:val="000000"/>
        </w:rPr>
        <w:t xml:space="preserve">IFD </w:t>
      </w:r>
      <w:r w:rsidR="009C019C" w:rsidRPr="00D51A54">
        <w:t>S</w:t>
      </w:r>
      <w:r w:rsidR="00893FFE" w:rsidRPr="00D51A54">
        <w:t xml:space="preserve">ensor </w:t>
      </w:r>
      <w:r w:rsidR="00586693" w:rsidRPr="00D51A54">
        <w:t>Tailgate T</w:t>
      </w:r>
      <w:r w:rsidR="00893FFE" w:rsidRPr="00D51A54">
        <w:rPr>
          <w:rFonts w:cs="Cambria"/>
          <w:color w:val="000000"/>
        </w:rPr>
        <w:t xml:space="preserve">raining </w:t>
      </w:r>
      <w:r w:rsidR="00586693" w:rsidRPr="00D51A54">
        <w:rPr>
          <w:rFonts w:cs="Cambria"/>
          <w:color w:val="000000"/>
        </w:rPr>
        <w:t>V</w:t>
      </w:r>
      <w:r w:rsidR="00893FFE" w:rsidRPr="00D51A54">
        <w:rPr>
          <w:rFonts w:cs="Cambria"/>
          <w:color w:val="000000"/>
        </w:rPr>
        <w:t>ideo</w:t>
      </w:r>
      <w:r w:rsidR="001C539D">
        <w:rPr>
          <w:rFonts w:cs="Cambria"/>
          <w:color w:val="000000"/>
        </w:rPr>
        <w:t xml:space="preserve"> </w:t>
      </w:r>
      <w:r w:rsidR="00734F12" w:rsidRPr="00CB40C7">
        <w:rPr>
          <w:rFonts w:cs="Cambria"/>
          <w:color w:val="000000"/>
        </w:rPr>
        <w:t>can be found at:</w:t>
      </w:r>
      <w:r>
        <w:rPr>
          <w:rFonts w:cs="Cambria"/>
          <w:color w:val="000000"/>
        </w:rPr>
        <w:t xml:space="preserve"> </w:t>
      </w:r>
    </w:p>
    <w:p w14:paraId="089060C5" w14:textId="77777777" w:rsidR="00640040" w:rsidRDefault="001E14F7" w:rsidP="00CB40C7">
      <w:pPr>
        <w:ind w:left="568" w:right="5528" w:firstLine="436"/>
        <w:rPr>
          <w:rFonts w:cs="Cambria"/>
          <w:color w:val="000000"/>
        </w:rPr>
      </w:pPr>
      <w:hyperlink r:id="rId21" w:history="1">
        <w:r w:rsidR="00CB40C7" w:rsidRPr="0002085F">
          <w:rPr>
            <w:rStyle w:val="Hyperlink"/>
            <w:rFonts w:cs="Cambria"/>
          </w:rPr>
          <w:t>https://ifdtech.com/resources-for-utilities/</w:t>
        </w:r>
      </w:hyperlink>
      <w:bookmarkEnd w:id="3"/>
    </w:p>
    <w:p w14:paraId="25DD25C8" w14:textId="77777777" w:rsidR="00BC2787" w:rsidRPr="004D2110" w:rsidRDefault="00857624" w:rsidP="004D2110">
      <w:pPr>
        <w:pStyle w:val="ListParagraph"/>
        <w:numPr>
          <w:ilvl w:val="0"/>
          <w:numId w:val="30"/>
        </w:numPr>
        <w:ind w:right="5528"/>
        <w:rPr>
          <w:rFonts w:cs="Cambria"/>
          <w:color w:val="000000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C1DA1A" wp14:editId="27D8D317">
                <wp:simplePos x="0" y="0"/>
                <wp:positionH relativeFrom="margin">
                  <wp:posOffset>3825875</wp:posOffset>
                </wp:positionH>
                <wp:positionV relativeFrom="margin">
                  <wp:posOffset>8068310</wp:posOffset>
                </wp:positionV>
                <wp:extent cx="3133725" cy="260985"/>
                <wp:effectExtent l="0" t="0" r="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6B0F3" w14:textId="77777777" w:rsidR="00857624" w:rsidRPr="003276CC" w:rsidRDefault="00857624" w:rsidP="008576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IFD Decal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1DA1A" id="_x0000_s1032" type="#_x0000_t202" style="position:absolute;left:0;text-align:left;margin-left:301.25pt;margin-top:635.3pt;width:246.75pt;height:20.5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" filled="f" stroked="f">
                <v:textbox>
                  <w:txbxContent>
                    <w:p w14:paraId="7066B0F3" w14:textId="77777777" w:rsidR="00857624" w:rsidRPr="003276CC" w:rsidRDefault="00857624" w:rsidP="0085762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IFD Decal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B40C7">
        <w:t>Each transformer includes an IFD Decal which reviews the function of the IFD Sensor and the Shipping Lock</w:t>
      </w:r>
    </w:p>
    <w:sectPr w:rsidR="00BC2787" w:rsidRPr="004D2110" w:rsidSect="007A6B2C">
      <w:type w:val="continuous"/>
      <w:pgSz w:w="12240" w:h="15840"/>
      <w:pgMar w:top="1440" w:right="616" w:bottom="1152" w:left="567" w:header="706" w:footer="397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68079" w14:textId="77777777" w:rsidR="001E14F7" w:rsidRDefault="001E14F7" w:rsidP="00C80555">
      <w:pPr>
        <w:spacing w:after="0" w:line="240" w:lineRule="auto"/>
      </w:pPr>
      <w:r>
        <w:separator/>
      </w:r>
    </w:p>
  </w:endnote>
  <w:endnote w:type="continuationSeparator" w:id="0">
    <w:p w14:paraId="2304F9D7" w14:textId="77777777" w:rsidR="001E14F7" w:rsidRDefault="001E14F7" w:rsidP="00C8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CCA8" w14:textId="77777777" w:rsidR="00B552B0" w:rsidRDefault="00B552B0" w:rsidP="00C90967">
    <w:pPr>
      <w:pStyle w:val="Footer"/>
      <w:ind w:left="142" w:right="142"/>
      <w:rPr>
        <w:sz w:val="20"/>
        <w:szCs w:val="20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8"/>
      <w:gridCol w:w="5529"/>
    </w:tblGrid>
    <w:tr w:rsidR="00C90967" w:rsidRPr="00483F30" w14:paraId="0F0697F0" w14:textId="77777777" w:rsidTr="00C90967">
      <w:tc>
        <w:tcPr>
          <w:tcW w:w="2500" w:type="pct"/>
        </w:tcPr>
        <w:p w14:paraId="5CD02651" w14:textId="77777777" w:rsidR="00C90967" w:rsidRDefault="00775008" w:rsidP="00C90967">
          <w:pPr>
            <w:pStyle w:val="Footer"/>
            <w:ind w:left="29" w:right="142"/>
            <w:rPr>
              <w:sz w:val="20"/>
              <w:szCs w:val="20"/>
            </w:rPr>
          </w:pPr>
          <w:r w:rsidRPr="00775008">
            <w:rPr>
              <w:i/>
              <w:iCs/>
              <w:sz w:val="20"/>
              <w:szCs w:val="20"/>
            </w:rPr>
            <w:t>WH-L</w:t>
          </w:r>
          <w:r>
            <w:rPr>
              <w:i/>
              <w:iCs/>
              <w:sz w:val="20"/>
              <w:szCs w:val="20"/>
            </w:rPr>
            <w:t>C</w:t>
          </w:r>
          <w:r w:rsidRPr="00775008">
            <w:rPr>
              <w:i/>
              <w:iCs/>
              <w:sz w:val="20"/>
              <w:szCs w:val="20"/>
            </w:rPr>
            <w:t>B-2023-01</w:t>
          </w:r>
        </w:p>
      </w:tc>
      <w:tc>
        <w:tcPr>
          <w:tcW w:w="2500" w:type="pct"/>
        </w:tcPr>
        <w:p w14:paraId="385AD0BC" w14:textId="77777777" w:rsidR="00C90967" w:rsidRPr="00483F30" w:rsidRDefault="00C90967" w:rsidP="00C90967">
          <w:pPr>
            <w:pStyle w:val="Footer"/>
            <w:ind w:right="34"/>
            <w:jc w:val="right"/>
            <w:rPr>
              <w:sz w:val="20"/>
              <w:szCs w:val="20"/>
            </w:rPr>
          </w:pPr>
          <w:r w:rsidRPr="00483F30">
            <w:rPr>
              <w:sz w:val="20"/>
              <w:szCs w:val="20"/>
            </w:rPr>
            <w:t xml:space="preserve">Page </w:t>
          </w:r>
          <w:r w:rsidRPr="00483F30">
            <w:rPr>
              <w:sz w:val="20"/>
              <w:szCs w:val="20"/>
            </w:rPr>
            <w:fldChar w:fldCharType="begin"/>
          </w:r>
          <w:r w:rsidRPr="00483F30">
            <w:rPr>
              <w:sz w:val="20"/>
              <w:szCs w:val="20"/>
            </w:rPr>
            <w:instrText xml:space="preserve"> PAGE </w:instrText>
          </w:r>
          <w:r w:rsidRPr="00483F30">
            <w:rPr>
              <w:sz w:val="20"/>
              <w:szCs w:val="20"/>
            </w:rPr>
            <w:fldChar w:fldCharType="separate"/>
          </w:r>
          <w:r w:rsidR="00A1291B" w:rsidRPr="00483F30">
            <w:rPr>
              <w:noProof/>
              <w:sz w:val="20"/>
              <w:szCs w:val="20"/>
            </w:rPr>
            <w:t>2</w:t>
          </w:r>
          <w:r w:rsidRPr="00483F30">
            <w:rPr>
              <w:sz w:val="20"/>
              <w:szCs w:val="20"/>
            </w:rPr>
            <w:fldChar w:fldCharType="end"/>
          </w:r>
          <w:r w:rsidRPr="00483F30">
            <w:rPr>
              <w:sz w:val="20"/>
              <w:szCs w:val="20"/>
            </w:rPr>
            <w:t xml:space="preserve"> of </w:t>
          </w:r>
          <w:r w:rsidRPr="00483F30">
            <w:rPr>
              <w:sz w:val="20"/>
              <w:szCs w:val="20"/>
            </w:rPr>
            <w:fldChar w:fldCharType="begin"/>
          </w:r>
          <w:r w:rsidRPr="00483F30">
            <w:rPr>
              <w:sz w:val="20"/>
              <w:szCs w:val="20"/>
            </w:rPr>
            <w:instrText xml:space="preserve"> NUMPAGES  </w:instrText>
          </w:r>
          <w:r w:rsidRPr="00483F30">
            <w:rPr>
              <w:sz w:val="20"/>
              <w:szCs w:val="20"/>
            </w:rPr>
            <w:fldChar w:fldCharType="separate"/>
          </w:r>
          <w:r w:rsidR="00A1291B" w:rsidRPr="00483F30">
            <w:rPr>
              <w:noProof/>
              <w:sz w:val="20"/>
              <w:szCs w:val="20"/>
            </w:rPr>
            <w:t>4</w:t>
          </w:r>
          <w:r w:rsidRPr="00483F30">
            <w:rPr>
              <w:sz w:val="20"/>
              <w:szCs w:val="20"/>
            </w:rPr>
            <w:fldChar w:fldCharType="end"/>
          </w:r>
        </w:p>
      </w:tc>
    </w:tr>
  </w:tbl>
  <w:p w14:paraId="0AFF8B49" w14:textId="77777777" w:rsidR="00C90967" w:rsidRPr="00C90967" w:rsidRDefault="00C90967" w:rsidP="00251501">
    <w:pPr>
      <w:pStyle w:val="Footer"/>
      <w:tabs>
        <w:tab w:val="clear" w:pos="4680"/>
        <w:tab w:val="clear" w:pos="9360"/>
        <w:tab w:val="left" w:pos="1252"/>
      </w:tabs>
      <w:ind w:right="14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A0726" w14:textId="77777777" w:rsidR="00B810BD" w:rsidRDefault="00B810BD" w:rsidP="00B810BD">
    <w:pPr>
      <w:pStyle w:val="Footer"/>
      <w:ind w:left="142" w:right="142"/>
      <w:rPr>
        <w:sz w:val="20"/>
        <w:szCs w:val="20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8"/>
      <w:gridCol w:w="5529"/>
    </w:tblGrid>
    <w:tr w:rsidR="00B810BD" w14:paraId="6B98053D" w14:textId="77777777" w:rsidTr="00293740">
      <w:tc>
        <w:tcPr>
          <w:tcW w:w="2500" w:type="pct"/>
        </w:tcPr>
        <w:p w14:paraId="48112721" w14:textId="77777777" w:rsidR="00B810BD" w:rsidRPr="00775008" w:rsidRDefault="00775008" w:rsidP="003B7661">
          <w:pPr>
            <w:pStyle w:val="Footer"/>
            <w:ind w:right="142"/>
            <w:rPr>
              <w:i/>
              <w:iCs/>
              <w:sz w:val="20"/>
              <w:szCs w:val="20"/>
            </w:rPr>
          </w:pPr>
          <w:r w:rsidRPr="00775008">
            <w:rPr>
              <w:i/>
              <w:iCs/>
              <w:sz w:val="20"/>
              <w:szCs w:val="20"/>
            </w:rPr>
            <w:t>WH-L</w:t>
          </w:r>
          <w:r>
            <w:rPr>
              <w:i/>
              <w:iCs/>
              <w:sz w:val="20"/>
              <w:szCs w:val="20"/>
            </w:rPr>
            <w:t>C</w:t>
          </w:r>
          <w:r w:rsidRPr="00775008">
            <w:rPr>
              <w:i/>
              <w:iCs/>
              <w:sz w:val="20"/>
              <w:szCs w:val="20"/>
            </w:rPr>
            <w:t>B-2023-01</w:t>
          </w:r>
        </w:p>
      </w:tc>
      <w:tc>
        <w:tcPr>
          <w:tcW w:w="2500" w:type="pct"/>
        </w:tcPr>
        <w:p w14:paraId="5516ED3C" w14:textId="77777777" w:rsidR="00B810BD" w:rsidRPr="00483F30" w:rsidRDefault="00B810BD" w:rsidP="00B810BD">
          <w:pPr>
            <w:pStyle w:val="Footer"/>
            <w:ind w:right="34"/>
            <w:jc w:val="right"/>
            <w:rPr>
              <w:sz w:val="20"/>
              <w:szCs w:val="20"/>
            </w:rPr>
          </w:pPr>
          <w:r w:rsidRPr="00483F30">
            <w:rPr>
              <w:sz w:val="20"/>
              <w:szCs w:val="20"/>
            </w:rPr>
            <w:t xml:space="preserve">Page </w:t>
          </w:r>
          <w:r w:rsidRPr="00483F30">
            <w:rPr>
              <w:sz w:val="20"/>
              <w:szCs w:val="20"/>
            </w:rPr>
            <w:fldChar w:fldCharType="begin"/>
          </w:r>
          <w:r w:rsidRPr="00483F30">
            <w:rPr>
              <w:sz w:val="20"/>
              <w:szCs w:val="20"/>
            </w:rPr>
            <w:instrText xml:space="preserve"> PAGE </w:instrText>
          </w:r>
          <w:r w:rsidRPr="00483F30">
            <w:rPr>
              <w:sz w:val="20"/>
              <w:szCs w:val="20"/>
            </w:rPr>
            <w:fldChar w:fldCharType="separate"/>
          </w:r>
          <w:r w:rsidR="008223E7" w:rsidRPr="00483F30">
            <w:rPr>
              <w:noProof/>
              <w:sz w:val="20"/>
              <w:szCs w:val="20"/>
            </w:rPr>
            <w:t>1</w:t>
          </w:r>
          <w:r w:rsidRPr="00483F30">
            <w:rPr>
              <w:sz w:val="20"/>
              <w:szCs w:val="20"/>
            </w:rPr>
            <w:fldChar w:fldCharType="end"/>
          </w:r>
          <w:r w:rsidRPr="00483F30">
            <w:rPr>
              <w:sz w:val="20"/>
              <w:szCs w:val="20"/>
            </w:rPr>
            <w:t xml:space="preserve"> of </w:t>
          </w:r>
          <w:r w:rsidRPr="00483F30">
            <w:rPr>
              <w:sz w:val="20"/>
              <w:szCs w:val="20"/>
            </w:rPr>
            <w:fldChar w:fldCharType="begin"/>
          </w:r>
          <w:r w:rsidRPr="00483F30">
            <w:rPr>
              <w:sz w:val="20"/>
              <w:szCs w:val="20"/>
            </w:rPr>
            <w:instrText xml:space="preserve"> NUMPAGES  </w:instrText>
          </w:r>
          <w:r w:rsidRPr="00483F30">
            <w:rPr>
              <w:sz w:val="20"/>
              <w:szCs w:val="20"/>
            </w:rPr>
            <w:fldChar w:fldCharType="separate"/>
          </w:r>
          <w:r w:rsidR="008223E7" w:rsidRPr="00483F30">
            <w:rPr>
              <w:noProof/>
              <w:sz w:val="20"/>
              <w:szCs w:val="20"/>
            </w:rPr>
            <w:t>4</w:t>
          </w:r>
          <w:r w:rsidRPr="00483F30">
            <w:rPr>
              <w:sz w:val="20"/>
              <w:szCs w:val="20"/>
            </w:rPr>
            <w:fldChar w:fldCharType="end"/>
          </w:r>
        </w:p>
      </w:tc>
    </w:tr>
  </w:tbl>
  <w:p w14:paraId="420DEB53" w14:textId="77777777" w:rsidR="00B810BD" w:rsidRDefault="00B810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6E350" w14:textId="77777777" w:rsidR="001E14F7" w:rsidRDefault="001E14F7" w:rsidP="00C80555">
      <w:pPr>
        <w:spacing w:after="0" w:line="240" w:lineRule="auto"/>
      </w:pPr>
      <w:r>
        <w:separator/>
      </w:r>
    </w:p>
  </w:footnote>
  <w:footnote w:type="continuationSeparator" w:id="0">
    <w:p w14:paraId="35ACF46C" w14:textId="77777777" w:rsidR="001E14F7" w:rsidRDefault="001E14F7" w:rsidP="00C8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59"/>
      <w:gridCol w:w="1677"/>
      <w:gridCol w:w="1677"/>
      <w:gridCol w:w="3544"/>
    </w:tblGrid>
    <w:tr w:rsidR="007A6B2C" w14:paraId="01E74A5E" w14:textId="77777777" w:rsidTr="007A6B2C">
      <w:tc>
        <w:tcPr>
          <w:tcW w:w="4159" w:type="dxa"/>
        </w:tcPr>
        <w:p w14:paraId="198B695A" w14:textId="77777777" w:rsidR="007A6B2C" w:rsidRDefault="007A6B2C" w:rsidP="00FF0166">
          <w:pPr>
            <w:pStyle w:val="Header"/>
          </w:pPr>
        </w:p>
      </w:tc>
      <w:tc>
        <w:tcPr>
          <w:tcW w:w="1677" w:type="dxa"/>
        </w:tcPr>
        <w:p w14:paraId="145562D0" w14:textId="77777777" w:rsidR="007A6B2C" w:rsidRDefault="007A6B2C" w:rsidP="008A560B">
          <w:pPr>
            <w:pStyle w:val="Header"/>
            <w:jc w:val="right"/>
            <w:rPr>
              <w:noProof/>
              <w:color w:val="FFFFFF" w:themeColor="background1"/>
              <w:sz w:val="48"/>
              <w:szCs w:val="48"/>
              <w:lang w:val="en-US"/>
            </w:rPr>
          </w:pPr>
        </w:p>
      </w:tc>
      <w:tc>
        <w:tcPr>
          <w:tcW w:w="1677" w:type="dxa"/>
        </w:tcPr>
        <w:p w14:paraId="2ABC731F" w14:textId="77777777" w:rsidR="007A6B2C" w:rsidRDefault="007A6B2C" w:rsidP="008A560B">
          <w:pPr>
            <w:pStyle w:val="Header"/>
            <w:jc w:val="right"/>
            <w:rPr>
              <w:noProof/>
              <w:color w:val="FFFFFF" w:themeColor="background1"/>
              <w:sz w:val="48"/>
              <w:szCs w:val="48"/>
              <w:lang w:val="en-US"/>
            </w:rPr>
          </w:pPr>
        </w:p>
      </w:tc>
      <w:tc>
        <w:tcPr>
          <w:tcW w:w="3544" w:type="dxa"/>
        </w:tcPr>
        <w:p w14:paraId="1A993086" w14:textId="77777777" w:rsidR="007A6B2C" w:rsidRDefault="007A6B2C" w:rsidP="008A560B">
          <w:pPr>
            <w:pStyle w:val="Header"/>
            <w:jc w:val="right"/>
          </w:pPr>
        </w:p>
      </w:tc>
    </w:tr>
  </w:tbl>
  <w:p w14:paraId="211CA8C7" w14:textId="77777777" w:rsidR="00C90967" w:rsidRDefault="00C90967" w:rsidP="00FF016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10B5"/>
    <w:multiLevelType w:val="hybridMultilevel"/>
    <w:tmpl w:val="67F0ED30"/>
    <w:lvl w:ilvl="0" w:tplc="7F9271B4">
      <w:start w:val="1"/>
      <w:numFmt w:val="upperLetter"/>
      <w:lvlText w:val="%1."/>
      <w:lvlJc w:val="left"/>
      <w:pPr>
        <w:ind w:left="360" w:hanging="360"/>
      </w:pPr>
      <w:rPr>
        <w:rFonts w:eastAsiaTheme="minorHAnsi" w:hint="default"/>
        <w:color w:val="0563C1" w:themeColor="hyperlink"/>
        <w:u w:val="single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580606"/>
    <w:multiLevelType w:val="hybridMultilevel"/>
    <w:tmpl w:val="A10A8B16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E7142C"/>
    <w:multiLevelType w:val="hybridMultilevel"/>
    <w:tmpl w:val="0E3673A2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0415251"/>
    <w:multiLevelType w:val="hybridMultilevel"/>
    <w:tmpl w:val="5C907974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C657DA"/>
    <w:multiLevelType w:val="hybridMultilevel"/>
    <w:tmpl w:val="0750D452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32B1D6F"/>
    <w:multiLevelType w:val="multilevel"/>
    <w:tmpl w:val="272ABE78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19B43C97"/>
    <w:multiLevelType w:val="hybridMultilevel"/>
    <w:tmpl w:val="244CCD9A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9B6183E"/>
    <w:multiLevelType w:val="hybridMultilevel"/>
    <w:tmpl w:val="64080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47"/>
    <w:multiLevelType w:val="multilevel"/>
    <w:tmpl w:val="3BBE334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D97CC7"/>
    <w:multiLevelType w:val="hybridMultilevel"/>
    <w:tmpl w:val="7BA4E4C4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093697B"/>
    <w:multiLevelType w:val="hybridMultilevel"/>
    <w:tmpl w:val="DF684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B7B16"/>
    <w:multiLevelType w:val="hybridMultilevel"/>
    <w:tmpl w:val="95BCF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962BC"/>
    <w:multiLevelType w:val="hybridMultilevel"/>
    <w:tmpl w:val="1C509D46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2E45D8"/>
    <w:multiLevelType w:val="hybridMultilevel"/>
    <w:tmpl w:val="801661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C7269"/>
    <w:multiLevelType w:val="multilevel"/>
    <w:tmpl w:val="24CE607C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2D74738B"/>
    <w:multiLevelType w:val="multilevel"/>
    <w:tmpl w:val="F8487A2C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2F4369F1"/>
    <w:multiLevelType w:val="hybridMultilevel"/>
    <w:tmpl w:val="33AA5F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2F142B"/>
    <w:multiLevelType w:val="hybridMultilevel"/>
    <w:tmpl w:val="9BC8BF68"/>
    <w:lvl w:ilvl="0" w:tplc="A5961F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3644127"/>
    <w:multiLevelType w:val="hybridMultilevel"/>
    <w:tmpl w:val="5C4AE590"/>
    <w:lvl w:ilvl="0" w:tplc="1009000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9" w15:restartNumberingAfterBreak="0">
    <w:nsid w:val="35C61E1F"/>
    <w:multiLevelType w:val="hybridMultilevel"/>
    <w:tmpl w:val="78B2DEDE"/>
    <w:lvl w:ilvl="0" w:tplc="5FCEBE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84C12"/>
    <w:multiLevelType w:val="hybridMultilevel"/>
    <w:tmpl w:val="25D4A8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42D9B"/>
    <w:multiLevelType w:val="hybridMultilevel"/>
    <w:tmpl w:val="042A30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31C49"/>
    <w:multiLevelType w:val="hybridMultilevel"/>
    <w:tmpl w:val="9FF0605C"/>
    <w:lvl w:ilvl="0" w:tplc="5FCEBE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205B8"/>
    <w:multiLevelType w:val="multilevel"/>
    <w:tmpl w:val="3BBE334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58BD1BC3"/>
    <w:multiLevelType w:val="hybridMultilevel"/>
    <w:tmpl w:val="9ECEE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22EC5"/>
    <w:multiLevelType w:val="hybridMultilevel"/>
    <w:tmpl w:val="F9C8EEEC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2C86AEC"/>
    <w:multiLevelType w:val="hybridMultilevel"/>
    <w:tmpl w:val="7B9A348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BC05AD"/>
    <w:multiLevelType w:val="hybridMultilevel"/>
    <w:tmpl w:val="C26EA09E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8776FBD"/>
    <w:multiLevelType w:val="hybridMultilevel"/>
    <w:tmpl w:val="2EF25ACC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7846714"/>
    <w:multiLevelType w:val="hybridMultilevel"/>
    <w:tmpl w:val="658C42A2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A5E4A2F"/>
    <w:multiLevelType w:val="hybridMultilevel"/>
    <w:tmpl w:val="EC727F3A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AF32156"/>
    <w:multiLevelType w:val="hybridMultilevel"/>
    <w:tmpl w:val="24FC62F6"/>
    <w:lvl w:ilvl="0" w:tplc="1009000F">
      <w:start w:val="1"/>
      <w:numFmt w:val="decimal"/>
      <w:lvlText w:val="%1."/>
      <w:lvlJc w:val="left"/>
      <w:pPr>
        <w:ind w:left="1004" w:hanging="360"/>
      </w:p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655260836">
    <w:abstractNumId w:val="19"/>
  </w:num>
  <w:num w:numId="2" w16cid:durableId="2080663278">
    <w:abstractNumId w:val="23"/>
  </w:num>
  <w:num w:numId="3" w16cid:durableId="2117944229">
    <w:abstractNumId w:val="5"/>
  </w:num>
  <w:num w:numId="4" w16cid:durableId="1658918076">
    <w:abstractNumId w:val="14"/>
  </w:num>
  <w:num w:numId="5" w16cid:durableId="525216537">
    <w:abstractNumId w:val="15"/>
  </w:num>
  <w:num w:numId="6" w16cid:durableId="71128183">
    <w:abstractNumId w:val="0"/>
  </w:num>
  <w:num w:numId="7" w16cid:durableId="1573925427">
    <w:abstractNumId w:val="22"/>
  </w:num>
  <w:num w:numId="8" w16cid:durableId="380444541">
    <w:abstractNumId w:val="8"/>
  </w:num>
  <w:num w:numId="9" w16cid:durableId="861161948">
    <w:abstractNumId w:val="10"/>
  </w:num>
  <w:num w:numId="10" w16cid:durableId="1851601614">
    <w:abstractNumId w:val="7"/>
  </w:num>
  <w:num w:numId="11" w16cid:durableId="387801031">
    <w:abstractNumId w:val="13"/>
  </w:num>
  <w:num w:numId="12" w16cid:durableId="545609009">
    <w:abstractNumId w:val="20"/>
  </w:num>
  <w:num w:numId="13" w16cid:durableId="303238887">
    <w:abstractNumId w:val="11"/>
  </w:num>
  <w:num w:numId="14" w16cid:durableId="1892957299">
    <w:abstractNumId w:val="21"/>
  </w:num>
  <w:num w:numId="15" w16cid:durableId="1771663073">
    <w:abstractNumId w:val="9"/>
  </w:num>
  <w:num w:numId="16" w16cid:durableId="624192446">
    <w:abstractNumId w:val="6"/>
  </w:num>
  <w:num w:numId="17" w16cid:durableId="1575505945">
    <w:abstractNumId w:val="30"/>
  </w:num>
  <w:num w:numId="18" w16cid:durableId="1832285885">
    <w:abstractNumId w:val="24"/>
  </w:num>
  <w:num w:numId="19" w16cid:durableId="1791708115">
    <w:abstractNumId w:val="17"/>
  </w:num>
  <w:num w:numId="20" w16cid:durableId="1074594020">
    <w:abstractNumId w:val="27"/>
  </w:num>
  <w:num w:numId="21" w16cid:durableId="34744863">
    <w:abstractNumId w:val="16"/>
  </w:num>
  <w:num w:numId="22" w16cid:durableId="1975793044">
    <w:abstractNumId w:val="18"/>
  </w:num>
  <w:num w:numId="23" w16cid:durableId="301232532">
    <w:abstractNumId w:val="4"/>
  </w:num>
  <w:num w:numId="24" w16cid:durableId="742020557">
    <w:abstractNumId w:val="26"/>
  </w:num>
  <w:num w:numId="25" w16cid:durableId="336886507">
    <w:abstractNumId w:val="25"/>
  </w:num>
  <w:num w:numId="26" w16cid:durableId="721102480">
    <w:abstractNumId w:val="2"/>
  </w:num>
  <w:num w:numId="27" w16cid:durableId="694842026">
    <w:abstractNumId w:val="29"/>
  </w:num>
  <w:num w:numId="28" w16cid:durableId="230314623">
    <w:abstractNumId w:val="1"/>
  </w:num>
  <w:num w:numId="29" w16cid:durableId="105664190">
    <w:abstractNumId w:val="3"/>
  </w:num>
  <w:num w:numId="30" w16cid:durableId="692725164">
    <w:abstractNumId w:val="28"/>
  </w:num>
  <w:num w:numId="31" w16cid:durableId="994648169">
    <w:abstractNumId w:val="12"/>
  </w:num>
  <w:num w:numId="32" w16cid:durableId="82296690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4F7"/>
    <w:rsid w:val="00010217"/>
    <w:rsid w:val="000106EC"/>
    <w:rsid w:val="000116ED"/>
    <w:rsid w:val="000144DE"/>
    <w:rsid w:val="000177FD"/>
    <w:rsid w:val="00020A6F"/>
    <w:rsid w:val="0003670A"/>
    <w:rsid w:val="00042374"/>
    <w:rsid w:val="00051699"/>
    <w:rsid w:val="00051744"/>
    <w:rsid w:val="00052017"/>
    <w:rsid w:val="00065AFB"/>
    <w:rsid w:val="00072A19"/>
    <w:rsid w:val="00072C21"/>
    <w:rsid w:val="00080000"/>
    <w:rsid w:val="0008330F"/>
    <w:rsid w:val="000915B8"/>
    <w:rsid w:val="00096B33"/>
    <w:rsid w:val="00097597"/>
    <w:rsid w:val="00097E83"/>
    <w:rsid w:val="000A08DF"/>
    <w:rsid w:val="000B48E6"/>
    <w:rsid w:val="000D43AA"/>
    <w:rsid w:val="000D5C04"/>
    <w:rsid w:val="000E0D3E"/>
    <w:rsid w:val="000E2ECD"/>
    <w:rsid w:val="000E72E4"/>
    <w:rsid w:val="000E7370"/>
    <w:rsid w:val="00105FB2"/>
    <w:rsid w:val="00107A61"/>
    <w:rsid w:val="0011102E"/>
    <w:rsid w:val="001150AC"/>
    <w:rsid w:val="0012034C"/>
    <w:rsid w:val="00121172"/>
    <w:rsid w:val="00124F4E"/>
    <w:rsid w:val="001300E4"/>
    <w:rsid w:val="00130FB5"/>
    <w:rsid w:val="00134894"/>
    <w:rsid w:val="00140215"/>
    <w:rsid w:val="00145488"/>
    <w:rsid w:val="001472DB"/>
    <w:rsid w:val="00147D4A"/>
    <w:rsid w:val="00155632"/>
    <w:rsid w:val="00161007"/>
    <w:rsid w:val="0016688B"/>
    <w:rsid w:val="00171844"/>
    <w:rsid w:val="00173101"/>
    <w:rsid w:val="00173384"/>
    <w:rsid w:val="001804D8"/>
    <w:rsid w:val="00190D63"/>
    <w:rsid w:val="001916D8"/>
    <w:rsid w:val="001A04BF"/>
    <w:rsid w:val="001A6CAE"/>
    <w:rsid w:val="001A7EBD"/>
    <w:rsid w:val="001B175F"/>
    <w:rsid w:val="001B692C"/>
    <w:rsid w:val="001C0EC0"/>
    <w:rsid w:val="001C2C70"/>
    <w:rsid w:val="001C4401"/>
    <w:rsid w:val="001C539D"/>
    <w:rsid w:val="001C5865"/>
    <w:rsid w:val="001E14F7"/>
    <w:rsid w:val="001E333E"/>
    <w:rsid w:val="001E7942"/>
    <w:rsid w:val="001F6A02"/>
    <w:rsid w:val="002118B5"/>
    <w:rsid w:val="00211A18"/>
    <w:rsid w:val="0022330B"/>
    <w:rsid w:val="00224B85"/>
    <w:rsid w:val="002264CF"/>
    <w:rsid w:val="00227D2F"/>
    <w:rsid w:val="002329F2"/>
    <w:rsid w:val="002352E1"/>
    <w:rsid w:val="00244FA6"/>
    <w:rsid w:val="00251501"/>
    <w:rsid w:val="0025157E"/>
    <w:rsid w:val="00253821"/>
    <w:rsid w:val="00257696"/>
    <w:rsid w:val="00260499"/>
    <w:rsid w:val="00263A36"/>
    <w:rsid w:val="00264087"/>
    <w:rsid w:val="0026598E"/>
    <w:rsid w:val="00271D4E"/>
    <w:rsid w:val="002743A4"/>
    <w:rsid w:val="002809A8"/>
    <w:rsid w:val="00280C20"/>
    <w:rsid w:val="00280D03"/>
    <w:rsid w:val="0028291E"/>
    <w:rsid w:val="002830BB"/>
    <w:rsid w:val="00296061"/>
    <w:rsid w:val="002A0E97"/>
    <w:rsid w:val="002B0EA9"/>
    <w:rsid w:val="002B14E2"/>
    <w:rsid w:val="002B1F65"/>
    <w:rsid w:val="002B2C8E"/>
    <w:rsid w:val="002C02C8"/>
    <w:rsid w:val="002C2783"/>
    <w:rsid w:val="002C48A8"/>
    <w:rsid w:val="002C653D"/>
    <w:rsid w:val="002C6BDF"/>
    <w:rsid w:val="002D23FE"/>
    <w:rsid w:val="002D6A9C"/>
    <w:rsid w:val="002E03C1"/>
    <w:rsid w:val="002E03D3"/>
    <w:rsid w:val="002E089B"/>
    <w:rsid w:val="002E0A57"/>
    <w:rsid w:val="002E2558"/>
    <w:rsid w:val="002F0521"/>
    <w:rsid w:val="002F2111"/>
    <w:rsid w:val="002F288D"/>
    <w:rsid w:val="002F318B"/>
    <w:rsid w:val="0030072E"/>
    <w:rsid w:val="00302EE1"/>
    <w:rsid w:val="00312B8A"/>
    <w:rsid w:val="003141BD"/>
    <w:rsid w:val="003200B0"/>
    <w:rsid w:val="003276CC"/>
    <w:rsid w:val="003313B7"/>
    <w:rsid w:val="00344FE4"/>
    <w:rsid w:val="003453B3"/>
    <w:rsid w:val="0035077F"/>
    <w:rsid w:val="0036128E"/>
    <w:rsid w:val="00363B30"/>
    <w:rsid w:val="003722D4"/>
    <w:rsid w:val="00373EAC"/>
    <w:rsid w:val="00390270"/>
    <w:rsid w:val="003935FB"/>
    <w:rsid w:val="00395B3A"/>
    <w:rsid w:val="003B48B9"/>
    <w:rsid w:val="003B7661"/>
    <w:rsid w:val="003C104D"/>
    <w:rsid w:val="003C4DDD"/>
    <w:rsid w:val="003D5E87"/>
    <w:rsid w:val="003D76F9"/>
    <w:rsid w:val="003D7C8E"/>
    <w:rsid w:val="003F0BAD"/>
    <w:rsid w:val="003F239F"/>
    <w:rsid w:val="00402648"/>
    <w:rsid w:val="00407A3A"/>
    <w:rsid w:val="0042683F"/>
    <w:rsid w:val="00437E23"/>
    <w:rsid w:val="00446FB2"/>
    <w:rsid w:val="00450897"/>
    <w:rsid w:val="00452BF0"/>
    <w:rsid w:val="00456E36"/>
    <w:rsid w:val="004664D3"/>
    <w:rsid w:val="00477F26"/>
    <w:rsid w:val="00482D3D"/>
    <w:rsid w:val="00483F30"/>
    <w:rsid w:val="00484B88"/>
    <w:rsid w:val="00492218"/>
    <w:rsid w:val="004931BC"/>
    <w:rsid w:val="00494425"/>
    <w:rsid w:val="004A307A"/>
    <w:rsid w:val="004C34E7"/>
    <w:rsid w:val="004D12D9"/>
    <w:rsid w:val="004D2110"/>
    <w:rsid w:val="004D7B3B"/>
    <w:rsid w:val="004D7BA1"/>
    <w:rsid w:val="004E2D34"/>
    <w:rsid w:val="004F4D06"/>
    <w:rsid w:val="005020D7"/>
    <w:rsid w:val="005039A2"/>
    <w:rsid w:val="00503CE5"/>
    <w:rsid w:val="00511A85"/>
    <w:rsid w:val="00514075"/>
    <w:rsid w:val="00514177"/>
    <w:rsid w:val="00521039"/>
    <w:rsid w:val="00533CAC"/>
    <w:rsid w:val="00535363"/>
    <w:rsid w:val="005422A0"/>
    <w:rsid w:val="005437F4"/>
    <w:rsid w:val="00553004"/>
    <w:rsid w:val="00557EF6"/>
    <w:rsid w:val="005628DD"/>
    <w:rsid w:val="005629DC"/>
    <w:rsid w:val="005641EA"/>
    <w:rsid w:val="005667B6"/>
    <w:rsid w:val="00570FD8"/>
    <w:rsid w:val="005712DE"/>
    <w:rsid w:val="005768E8"/>
    <w:rsid w:val="00576AB6"/>
    <w:rsid w:val="005770B3"/>
    <w:rsid w:val="00586693"/>
    <w:rsid w:val="0059476D"/>
    <w:rsid w:val="005954B9"/>
    <w:rsid w:val="00597255"/>
    <w:rsid w:val="0059750A"/>
    <w:rsid w:val="005B1819"/>
    <w:rsid w:val="005B4455"/>
    <w:rsid w:val="005C2355"/>
    <w:rsid w:val="005C3392"/>
    <w:rsid w:val="005C72E0"/>
    <w:rsid w:val="005D0B8C"/>
    <w:rsid w:val="005D2AC8"/>
    <w:rsid w:val="005D3973"/>
    <w:rsid w:val="005D4547"/>
    <w:rsid w:val="00606577"/>
    <w:rsid w:val="006139AC"/>
    <w:rsid w:val="006205C2"/>
    <w:rsid w:val="00621074"/>
    <w:rsid w:val="006335B4"/>
    <w:rsid w:val="00640040"/>
    <w:rsid w:val="00647216"/>
    <w:rsid w:val="006503D2"/>
    <w:rsid w:val="00654367"/>
    <w:rsid w:val="00656FB0"/>
    <w:rsid w:val="00660C95"/>
    <w:rsid w:val="00661129"/>
    <w:rsid w:val="00661B57"/>
    <w:rsid w:val="0066694C"/>
    <w:rsid w:val="00666A76"/>
    <w:rsid w:val="00670414"/>
    <w:rsid w:val="006731B5"/>
    <w:rsid w:val="00675D65"/>
    <w:rsid w:val="00685801"/>
    <w:rsid w:val="00690F29"/>
    <w:rsid w:val="0069188A"/>
    <w:rsid w:val="0069409B"/>
    <w:rsid w:val="006967F9"/>
    <w:rsid w:val="006A57B6"/>
    <w:rsid w:val="006B283B"/>
    <w:rsid w:val="006B29E4"/>
    <w:rsid w:val="006B486E"/>
    <w:rsid w:val="006B562B"/>
    <w:rsid w:val="006C3C01"/>
    <w:rsid w:val="006C3CF6"/>
    <w:rsid w:val="006C44C4"/>
    <w:rsid w:val="006D1A18"/>
    <w:rsid w:val="006D555F"/>
    <w:rsid w:val="006F152C"/>
    <w:rsid w:val="006F1ACA"/>
    <w:rsid w:val="00700AE2"/>
    <w:rsid w:val="00701FD9"/>
    <w:rsid w:val="007029A3"/>
    <w:rsid w:val="007046E6"/>
    <w:rsid w:val="007075F1"/>
    <w:rsid w:val="007268B6"/>
    <w:rsid w:val="0072781A"/>
    <w:rsid w:val="00731B76"/>
    <w:rsid w:val="007328A6"/>
    <w:rsid w:val="00734F12"/>
    <w:rsid w:val="00740A42"/>
    <w:rsid w:val="007529FF"/>
    <w:rsid w:val="00752D6A"/>
    <w:rsid w:val="00757067"/>
    <w:rsid w:val="00757BF0"/>
    <w:rsid w:val="00760BC7"/>
    <w:rsid w:val="00773E87"/>
    <w:rsid w:val="00774674"/>
    <w:rsid w:val="00775008"/>
    <w:rsid w:val="00794ADC"/>
    <w:rsid w:val="007A0BBE"/>
    <w:rsid w:val="007A6B2C"/>
    <w:rsid w:val="007C0B01"/>
    <w:rsid w:val="007C0B10"/>
    <w:rsid w:val="007C11FF"/>
    <w:rsid w:val="007C2793"/>
    <w:rsid w:val="007C5EAC"/>
    <w:rsid w:val="007D29BC"/>
    <w:rsid w:val="007D4053"/>
    <w:rsid w:val="00804267"/>
    <w:rsid w:val="0081002E"/>
    <w:rsid w:val="008213B9"/>
    <w:rsid w:val="00821C26"/>
    <w:rsid w:val="008223E7"/>
    <w:rsid w:val="00840E31"/>
    <w:rsid w:val="00845BD7"/>
    <w:rsid w:val="008556D6"/>
    <w:rsid w:val="008566CF"/>
    <w:rsid w:val="00857624"/>
    <w:rsid w:val="00862FD3"/>
    <w:rsid w:val="008631A0"/>
    <w:rsid w:val="00863F6B"/>
    <w:rsid w:val="0086645C"/>
    <w:rsid w:val="00870352"/>
    <w:rsid w:val="00870B41"/>
    <w:rsid w:val="008714F4"/>
    <w:rsid w:val="0087440C"/>
    <w:rsid w:val="00882D23"/>
    <w:rsid w:val="00883515"/>
    <w:rsid w:val="00885EB2"/>
    <w:rsid w:val="00893FFE"/>
    <w:rsid w:val="008A5169"/>
    <w:rsid w:val="008A560B"/>
    <w:rsid w:val="008B1885"/>
    <w:rsid w:val="008B4358"/>
    <w:rsid w:val="008B54A2"/>
    <w:rsid w:val="008D456D"/>
    <w:rsid w:val="008E52E9"/>
    <w:rsid w:val="008E694A"/>
    <w:rsid w:val="008E7A81"/>
    <w:rsid w:val="008F30A0"/>
    <w:rsid w:val="008F7E35"/>
    <w:rsid w:val="00900B0E"/>
    <w:rsid w:val="00901E67"/>
    <w:rsid w:val="00906A26"/>
    <w:rsid w:val="00910A6B"/>
    <w:rsid w:val="00912E94"/>
    <w:rsid w:val="009211A0"/>
    <w:rsid w:val="00922546"/>
    <w:rsid w:val="00925015"/>
    <w:rsid w:val="00931FE2"/>
    <w:rsid w:val="00934AEB"/>
    <w:rsid w:val="0094059F"/>
    <w:rsid w:val="00940B30"/>
    <w:rsid w:val="009437FD"/>
    <w:rsid w:val="009453E6"/>
    <w:rsid w:val="0095477C"/>
    <w:rsid w:val="00961DE0"/>
    <w:rsid w:val="00964479"/>
    <w:rsid w:val="00967823"/>
    <w:rsid w:val="00967A2B"/>
    <w:rsid w:val="00970D68"/>
    <w:rsid w:val="009815D4"/>
    <w:rsid w:val="00990966"/>
    <w:rsid w:val="00994201"/>
    <w:rsid w:val="00994C61"/>
    <w:rsid w:val="009A705F"/>
    <w:rsid w:val="009C019C"/>
    <w:rsid w:val="009C79E2"/>
    <w:rsid w:val="009D1007"/>
    <w:rsid w:val="009D1173"/>
    <w:rsid w:val="009D38F0"/>
    <w:rsid w:val="009D5477"/>
    <w:rsid w:val="009E3C13"/>
    <w:rsid w:val="009E4023"/>
    <w:rsid w:val="009E632C"/>
    <w:rsid w:val="009F6023"/>
    <w:rsid w:val="009F77BE"/>
    <w:rsid w:val="00A01A66"/>
    <w:rsid w:val="00A1291B"/>
    <w:rsid w:val="00A130F3"/>
    <w:rsid w:val="00A16490"/>
    <w:rsid w:val="00A2579B"/>
    <w:rsid w:val="00A327AE"/>
    <w:rsid w:val="00A3473B"/>
    <w:rsid w:val="00A3537A"/>
    <w:rsid w:val="00A4185E"/>
    <w:rsid w:val="00A42399"/>
    <w:rsid w:val="00A42DF0"/>
    <w:rsid w:val="00A465DB"/>
    <w:rsid w:val="00A47CBB"/>
    <w:rsid w:val="00A541DD"/>
    <w:rsid w:val="00A549F1"/>
    <w:rsid w:val="00A623F8"/>
    <w:rsid w:val="00A664F6"/>
    <w:rsid w:val="00A66757"/>
    <w:rsid w:val="00A7390E"/>
    <w:rsid w:val="00A76DDF"/>
    <w:rsid w:val="00A77A27"/>
    <w:rsid w:val="00AA42D8"/>
    <w:rsid w:val="00AA5B7F"/>
    <w:rsid w:val="00AB04E0"/>
    <w:rsid w:val="00AB198D"/>
    <w:rsid w:val="00AB2BF5"/>
    <w:rsid w:val="00AC7D70"/>
    <w:rsid w:val="00AD0C0B"/>
    <w:rsid w:val="00B00F06"/>
    <w:rsid w:val="00B10D18"/>
    <w:rsid w:val="00B10E25"/>
    <w:rsid w:val="00B1405E"/>
    <w:rsid w:val="00B171EB"/>
    <w:rsid w:val="00B172D8"/>
    <w:rsid w:val="00B20DF6"/>
    <w:rsid w:val="00B237B3"/>
    <w:rsid w:val="00B267B5"/>
    <w:rsid w:val="00B315E4"/>
    <w:rsid w:val="00B4124C"/>
    <w:rsid w:val="00B45236"/>
    <w:rsid w:val="00B45827"/>
    <w:rsid w:val="00B552B0"/>
    <w:rsid w:val="00B75010"/>
    <w:rsid w:val="00B77706"/>
    <w:rsid w:val="00B810BD"/>
    <w:rsid w:val="00B83662"/>
    <w:rsid w:val="00B85830"/>
    <w:rsid w:val="00B921E4"/>
    <w:rsid w:val="00B94298"/>
    <w:rsid w:val="00B97959"/>
    <w:rsid w:val="00BA0408"/>
    <w:rsid w:val="00BA04E3"/>
    <w:rsid w:val="00BA285C"/>
    <w:rsid w:val="00BA6AE9"/>
    <w:rsid w:val="00BB0642"/>
    <w:rsid w:val="00BB0747"/>
    <w:rsid w:val="00BB0776"/>
    <w:rsid w:val="00BB12B1"/>
    <w:rsid w:val="00BB6E3C"/>
    <w:rsid w:val="00BC2787"/>
    <w:rsid w:val="00BC7D51"/>
    <w:rsid w:val="00BE1C32"/>
    <w:rsid w:val="00BE68D5"/>
    <w:rsid w:val="00BF0215"/>
    <w:rsid w:val="00BF24E1"/>
    <w:rsid w:val="00BF4C17"/>
    <w:rsid w:val="00BF50D0"/>
    <w:rsid w:val="00BF53E2"/>
    <w:rsid w:val="00C00972"/>
    <w:rsid w:val="00C023D0"/>
    <w:rsid w:val="00C10955"/>
    <w:rsid w:val="00C2194C"/>
    <w:rsid w:val="00C22506"/>
    <w:rsid w:val="00C245DB"/>
    <w:rsid w:val="00C320CC"/>
    <w:rsid w:val="00C41930"/>
    <w:rsid w:val="00C46F73"/>
    <w:rsid w:val="00C529B7"/>
    <w:rsid w:val="00C55D04"/>
    <w:rsid w:val="00C566E5"/>
    <w:rsid w:val="00C57EF2"/>
    <w:rsid w:val="00C615CB"/>
    <w:rsid w:val="00C72CFB"/>
    <w:rsid w:val="00C73A56"/>
    <w:rsid w:val="00C80555"/>
    <w:rsid w:val="00C90096"/>
    <w:rsid w:val="00C90967"/>
    <w:rsid w:val="00C915AF"/>
    <w:rsid w:val="00C95167"/>
    <w:rsid w:val="00CA2684"/>
    <w:rsid w:val="00CB40C7"/>
    <w:rsid w:val="00CC27B0"/>
    <w:rsid w:val="00CC2D30"/>
    <w:rsid w:val="00CC3DF5"/>
    <w:rsid w:val="00CD610E"/>
    <w:rsid w:val="00CE5A80"/>
    <w:rsid w:val="00CF1525"/>
    <w:rsid w:val="00CF3BB0"/>
    <w:rsid w:val="00D01825"/>
    <w:rsid w:val="00D06854"/>
    <w:rsid w:val="00D070ED"/>
    <w:rsid w:val="00D13B45"/>
    <w:rsid w:val="00D14C2B"/>
    <w:rsid w:val="00D14CEB"/>
    <w:rsid w:val="00D2286C"/>
    <w:rsid w:val="00D245C5"/>
    <w:rsid w:val="00D32687"/>
    <w:rsid w:val="00D32C2A"/>
    <w:rsid w:val="00D449E4"/>
    <w:rsid w:val="00D44ABC"/>
    <w:rsid w:val="00D47A40"/>
    <w:rsid w:val="00D500B2"/>
    <w:rsid w:val="00D51A54"/>
    <w:rsid w:val="00D51B16"/>
    <w:rsid w:val="00D54737"/>
    <w:rsid w:val="00D6165D"/>
    <w:rsid w:val="00D805DE"/>
    <w:rsid w:val="00D834AB"/>
    <w:rsid w:val="00D906CC"/>
    <w:rsid w:val="00D90703"/>
    <w:rsid w:val="00D92FCA"/>
    <w:rsid w:val="00D9371F"/>
    <w:rsid w:val="00D9677D"/>
    <w:rsid w:val="00D97923"/>
    <w:rsid w:val="00DA14E6"/>
    <w:rsid w:val="00DB123F"/>
    <w:rsid w:val="00DC48EE"/>
    <w:rsid w:val="00DD0296"/>
    <w:rsid w:val="00DD09A8"/>
    <w:rsid w:val="00DD22D5"/>
    <w:rsid w:val="00DD4741"/>
    <w:rsid w:val="00DE23C1"/>
    <w:rsid w:val="00E03AAE"/>
    <w:rsid w:val="00E03C1D"/>
    <w:rsid w:val="00E06246"/>
    <w:rsid w:val="00E122F3"/>
    <w:rsid w:val="00E16020"/>
    <w:rsid w:val="00E2634A"/>
    <w:rsid w:val="00E31DE9"/>
    <w:rsid w:val="00E32FD2"/>
    <w:rsid w:val="00E335C5"/>
    <w:rsid w:val="00E3408F"/>
    <w:rsid w:val="00E35D92"/>
    <w:rsid w:val="00E36281"/>
    <w:rsid w:val="00E503CF"/>
    <w:rsid w:val="00E725FE"/>
    <w:rsid w:val="00E82122"/>
    <w:rsid w:val="00E85192"/>
    <w:rsid w:val="00E85F54"/>
    <w:rsid w:val="00EA35E8"/>
    <w:rsid w:val="00EB484A"/>
    <w:rsid w:val="00EB7E77"/>
    <w:rsid w:val="00ED0996"/>
    <w:rsid w:val="00ED1EAB"/>
    <w:rsid w:val="00ED3FAD"/>
    <w:rsid w:val="00EF1193"/>
    <w:rsid w:val="00EF11BF"/>
    <w:rsid w:val="00EF3E70"/>
    <w:rsid w:val="00EF42E3"/>
    <w:rsid w:val="00F13D46"/>
    <w:rsid w:val="00F16BA4"/>
    <w:rsid w:val="00F215C3"/>
    <w:rsid w:val="00F23B63"/>
    <w:rsid w:val="00F26D53"/>
    <w:rsid w:val="00F32693"/>
    <w:rsid w:val="00F36EAB"/>
    <w:rsid w:val="00F41DCE"/>
    <w:rsid w:val="00F555F5"/>
    <w:rsid w:val="00F6112A"/>
    <w:rsid w:val="00F630F3"/>
    <w:rsid w:val="00F64287"/>
    <w:rsid w:val="00F80084"/>
    <w:rsid w:val="00F930AE"/>
    <w:rsid w:val="00F96EFE"/>
    <w:rsid w:val="00FB0271"/>
    <w:rsid w:val="00FB69BF"/>
    <w:rsid w:val="00FD1842"/>
    <w:rsid w:val="00FD3E11"/>
    <w:rsid w:val="00FD48C1"/>
    <w:rsid w:val="00FD55DD"/>
    <w:rsid w:val="00FE1AE6"/>
    <w:rsid w:val="00FE63E5"/>
    <w:rsid w:val="00FE6BB7"/>
    <w:rsid w:val="00FF0166"/>
    <w:rsid w:val="00FF0B3F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0F03F"/>
  <w15:chartTrackingRefBased/>
  <w15:docId w15:val="{D231D052-C765-4DBC-A777-6659D68C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A19"/>
  </w:style>
  <w:style w:type="paragraph" w:styleId="Heading1">
    <w:name w:val="heading 1"/>
    <w:basedOn w:val="Normal"/>
    <w:next w:val="Normal"/>
    <w:link w:val="Heading1Char"/>
    <w:uiPriority w:val="9"/>
    <w:qFormat/>
    <w:rsid w:val="00052017"/>
    <w:pPr>
      <w:keepNext/>
      <w:keepLines/>
      <w:spacing w:before="240" w:after="0"/>
      <w:ind w:left="284" w:right="142"/>
      <w:outlineLvl w:val="0"/>
    </w:pPr>
    <w:rPr>
      <w:rFonts w:eastAsiaTheme="majorEastAsia" w:cstheme="majorBidi"/>
      <w:b/>
      <w:color w:val="ED7D31" w:themeColor="accen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2017"/>
    <w:pPr>
      <w:keepNext/>
      <w:keepLines/>
      <w:spacing w:before="40" w:after="0"/>
      <w:ind w:left="284"/>
      <w:outlineLvl w:val="1"/>
    </w:pPr>
    <w:rPr>
      <w:rFonts w:eastAsiaTheme="majorEastAsia" w:cstheme="majorBidi"/>
      <w:b/>
      <w:color w:val="ED7D31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017"/>
    <w:pPr>
      <w:keepNext/>
      <w:keepLines/>
      <w:spacing w:before="40" w:after="0"/>
      <w:ind w:left="284" w:right="142"/>
      <w:outlineLvl w:val="2"/>
    </w:pPr>
    <w:rPr>
      <w:rFonts w:ascii="Calibri" w:eastAsiaTheme="majorEastAsia" w:hAnsi="Calibri" w:cstheme="majorBidi"/>
      <w:b/>
      <w:color w:val="ED7D31" w:themeColor="accen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4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D555F"/>
    <w:pPr>
      <w:framePr w:wrap="around" w:vAnchor="text" w:hAnchor="text" w:y="1"/>
      <w:pBdr>
        <w:bottom w:val="single" w:sz="24" w:space="2" w:color="F3721F"/>
      </w:pBdr>
      <w:spacing w:after="0" w:line="1000" w:lineRule="exact"/>
      <w:contextualSpacing/>
    </w:pPr>
    <w:rPr>
      <w:rFonts w:ascii="Arial Black" w:eastAsiaTheme="majorEastAsia" w:hAnsi="Arial Black" w:cstheme="majorBidi"/>
      <w:b/>
      <w:color w:val="404040" w:themeColor="text1" w:themeTint="BF"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D555F"/>
    <w:rPr>
      <w:rFonts w:ascii="Arial Black" w:eastAsiaTheme="majorEastAsia" w:hAnsi="Arial Black" w:cstheme="majorBidi"/>
      <w:b/>
      <w:color w:val="404040" w:themeColor="text1" w:themeTint="BF"/>
      <w:spacing w:val="5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13B9"/>
    <w:pPr>
      <w:numPr>
        <w:ilvl w:val="1"/>
      </w:numPr>
    </w:pPr>
    <w:rPr>
      <w:rFonts w:eastAsiaTheme="minorEastAsia"/>
      <w:i/>
      <w:color w:val="595959" w:themeColor="text1" w:themeTint="A6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8213B9"/>
    <w:rPr>
      <w:rFonts w:eastAsiaTheme="minorEastAsia"/>
      <w:i/>
      <w:color w:val="595959" w:themeColor="text1" w:themeTint="A6"/>
      <w:spacing w:val="15"/>
      <w:sz w:val="44"/>
    </w:rPr>
  </w:style>
  <w:style w:type="paragraph" w:styleId="Header">
    <w:name w:val="header"/>
    <w:basedOn w:val="Normal"/>
    <w:link w:val="HeaderChar"/>
    <w:uiPriority w:val="99"/>
    <w:unhideWhenUsed/>
    <w:rsid w:val="00C8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555"/>
  </w:style>
  <w:style w:type="paragraph" w:styleId="Footer">
    <w:name w:val="footer"/>
    <w:basedOn w:val="Normal"/>
    <w:link w:val="FooterChar"/>
    <w:uiPriority w:val="99"/>
    <w:unhideWhenUsed/>
    <w:rsid w:val="00C8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555"/>
  </w:style>
  <w:style w:type="paragraph" w:customStyle="1" w:styleId="Headnote1">
    <w:name w:val="Headnote 1"/>
    <w:basedOn w:val="Normal"/>
    <w:next w:val="Headnote2"/>
    <w:qFormat/>
    <w:rsid w:val="00CD610E"/>
    <w:pPr>
      <w:tabs>
        <w:tab w:val="right" w:pos="9360"/>
      </w:tabs>
      <w:spacing w:after="0" w:line="240" w:lineRule="auto"/>
      <w:contextualSpacing/>
      <w:jc w:val="right"/>
    </w:pPr>
    <w:rPr>
      <w:b/>
      <w:color w:val="404040" w:themeColor="text1" w:themeTint="BF"/>
      <w:sz w:val="32"/>
      <w:szCs w:val="40"/>
    </w:rPr>
  </w:style>
  <w:style w:type="paragraph" w:customStyle="1" w:styleId="Headnote2">
    <w:name w:val="Headnote 2"/>
    <w:basedOn w:val="NoSpacing"/>
    <w:qFormat/>
    <w:rsid w:val="00CD610E"/>
    <w:pPr>
      <w:pBdr>
        <w:bottom w:val="single" w:sz="24" w:space="2" w:color="auto"/>
      </w:pBdr>
      <w:tabs>
        <w:tab w:val="left" w:pos="202"/>
        <w:tab w:val="right" w:pos="9360"/>
      </w:tabs>
      <w:spacing w:after="120"/>
      <w:contextualSpacing/>
      <w:jc w:val="right"/>
    </w:pPr>
    <w:rPr>
      <w:i/>
      <w:sz w:val="20"/>
    </w:rPr>
  </w:style>
  <w:style w:type="paragraph" w:styleId="NoSpacing">
    <w:name w:val="No Spacing"/>
    <w:uiPriority w:val="1"/>
    <w:qFormat/>
    <w:rsid w:val="00B552B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52017"/>
    <w:rPr>
      <w:rFonts w:eastAsiaTheme="majorEastAsia" w:cstheme="majorBidi"/>
      <w:b/>
      <w:color w:val="ED7D31" w:themeColor="accent2"/>
      <w:sz w:val="36"/>
      <w:szCs w:val="36"/>
    </w:rPr>
  </w:style>
  <w:style w:type="paragraph" w:customStyle="1" w:styleId="FooterText">
    <w:name w:val="Footer Text"/>
    <w:basedOn w:val="Footer"/>
    <w:link w:val="FooterTextChar"/>
    <w:qFormat/>
    <w:rsid w:val="002352E1"/>
    <w:rPr>
      <w:noProof/>
      <w:sz w:val="20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052017"/>
    <w:rPr>
      <w:rFonts w:eastAsiaTheme="majorEastAsia" w:cstheme="majorBidi"/>
      <w:b/>
      <w:color w:val="ED7D31" w:themeColor="accent2"/>
      <w:sz w:val="28"/>
      <w:szCs w:val="28"/>
    </w:rPr>
  </w:style>
  <w:style w:type="character" w:customStyle="1" w:styleId="FooterTextChar">
    <w:name w:val="Footer Text Char"/>
    <w:basedOn w:val="FooterChar"/>
    <w:link w:val="FooterText"/>
    <w:rsid w:val="002352E1"/>
    <w:rPr>
      <w:noProof/>
      <w:sz w:val="20"/>
      <w:lang w:eastAsia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2352E1"/>
    <w:pPr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B175F"/>
    <w:pPr>
      <w:tabs>
        <w:tab w:val="right" w:leader="dot" w:pos="9350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2352E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352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7E8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097E83"/>
    <w:pPr>
      <w:spacing w:after="100"/>
      <w:ind w:left="440"/>
    </w:pPr>
    <w:rPr>
      <w:rFonts w:eastAsiaTheme="minorEastAs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4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1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4E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F64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2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2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287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52017"/>
    <w:rPr>
      <w:rFonts w:ascii="Calibri" w:eastAsiaTheme="majorEastAsia" w:hAnsi="Calibri" w:cstheme="majorBidi"/>
      <w:b/>
      <w:color w:val="ED7D31" w:themeColor="accent2"/>
    </w:rPr>
  </w:style>
  <w:style w:type="paragraph" w:customStyle="1" w:styleId="AppendixHeading">
    <w:name w:val="Appendix Heading"/>
    <w:basedOn w:val="Heading1"/>
    <w:link w:val="AppendixHeadingChar"/>
    <w:autoRedefine/>
    <w:qFormat/>
    <w:rsid w:val="00312B8A"/>
    <w:pPr>
      <w:pBdr>
        <w:bottom w:val="single" w:sz="24" w:space="1" w:color="ED7D31" w:themeColor="accent2"/>
      </w:pBdr>
      <w:spacing w:before="0" w:line="240" w:lineRule="auto"/>
    </w:pPr>
    <w:rPr>
      <w:rFonts w:ascii="Arial Black" w:hAnsi="Arial Black"/>
      <w:color w:val="auto"/>
      <w:sz w:val="40"/>
    </w:rPr>
  </w:style>
  <w:style w:type="paragraph" w:customStyle="1" w:styleId="AppendixHeading2">
    <w:name w:val="Appendix Heading#2"/>
    <w:basedOn w:val="Heading1"/>
    <w:link w:val="AppendixHeading2Char"/>
    <w:rsid w:val="00EB7E77"/>
    <w:pPr>
      <w:pBdr>
        <w:bottom w:val="single" w:sz="8" w:space="1" w:color="auto"/>
      </w:pBdr>
      <w:spacing w:line="240" w:lineRule="auto"/>
    </w:pPr>
    <w:rPr>
      <w:rFonts w:ascii="Arial Black" w:hAnsi="Arial Black"/>
      <w:color w:val="auto"/>
      <w:sz w:val="40"/>
    </w:rPr>
  </w:style>
  <w:style w:type="character" w:customStyle="1" w:styleId="AppendixHeadingChar">
    <w:name w:val="Appendix Heading Char"/>
    <w:basedOn w:val="Heading1Char"/>
    <w:link w:val="AppendixHeading"/>
    <w:rsid w:val="00312B8A"/>
    <w:rPr>
      <w:rFonts w:ascii="Arial Black" w:eastAsiaTheme="majorEastAsia" w:hAnsi="Arial Black" w:cstheme="majorBidi"/>
      <w:b/>
      <w:color w:val="ED7D31" w:themeColor="accent2"/>
      <w:sz w:val="40"/>
      <w:szCs w:val="32"/>
    </w:rPr>
  </w:style>
  <w:style w:type="character" w:customStyle="1" w:styleId="AppendixHeading2Char">
    <w:name w:val="Appendix Heading#2 Char"/>
    <w:basedOn w:val="TitleChar"/>
    <w:link w:val="AppendixHeading2"/>
    <w:rsid w:val="00EB7E77"/>
    <w:rPr>
      <w:rFonts w:ascii="Arial Black" w:eastAsiaTheme="majorEastAsia" w:hAnsi="Arial Black" w:cstheme="majorBidi"/>
      <w:b/>
      <w:color w:val="404040" w:themeColor="text1" w:themeTint="BF"/>
      <w:spacing w:val="5"/>
      <w:kern w:val="28"/>
      <w:sz w:val="40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0106E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rsid w:val="00B94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072A19"/>
    <w:rPr>
      <w:b/>
      <w:i/>
      <w:color w:val="4472C4" w:themeColor="accent5"/>
    </w:rPr>
  </w:style>
  <w:style w:type="paragraph" w:customStyle="1" w:styleId="Default">
    <w:name w:val="Default"/>
    <w:rsid w:val="00F215C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661B57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qFormat/>
    <w:rsid w:val="00794ADC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E8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E0D3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C0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ifdtech.com/resources-for-utiliti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footer" Target="footer2.xml"/><Relationship Id="rId19" Type="http://schemas.openxmlformats.org/officeDocument/2006/relationships/image" Target="media/image9.sv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100%20DOCUMENTS%20FOR%20CUSTOMER%20DISTRIBUTION\130A%20Linecrew%20Training\IFD%20Sensor%20(Whistler)\IFD%20Sensor%20Linecrew%20Bulletin%20(WH-LCB-2023-0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D1EEEDE8DD48D48A8A987C6720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9BFD4-F07D-40EE-90C8-9A32BCD546C1}"/>
      </w:docPartPr>
      <w:docPartBody>
        <w:p w:rsidR="00000000" w:rsidRDefault="007F3D5F">
          <w:pPr>
            <w:pStyle w:val="6ED1EEEDE8DD48D48A8A987C672059D5"/>
          </w:pPr>
          <w:r>
            <w:rPr>
              <w:rStyle w:val="PlaceholderText"/>
            </w:rPr>
            <w:t>[C</w:t>
          </w:r>
          <w:r w:rsidRPr="0085761C">
            <w:rPr>
              <w:rStyle w:val="PlaceholderText"/>
            </w:rPr>
            <w:t>lick here to enter a date</w:t>
          </w:r>
          <w:r>
            <w:rPr>
              <w:rStyle w:val="PlaceholderText"/>
            </w:rPr>
            <w:t>]</w:t>
          </w:r>
        </w:p>
      </w:docPartBody>
    </w:docPart>
    <w:docPart>
      <w:docPartPr>
        <w:name w:val="29754706F7344F28A4D1FAE91F9B7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1B261-1B82-4521-B0D0-A3E1FA72BC76}"/>
      </w:docPartPr>
      <w:docPartBody>
        <w:p w:rsidR="00000000" w:rsidRDefault="00C1103A">
          <w:pPr>
            <w:pStyle w:val="29754706F7344F28A4D1FAE91F9B74F4"/>
          </w:pPr>
          <w:r w:rsidRPr="00E6659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b/>
      <w:i/>
      <w:color w:val="5B9BD5" w:themeColor="accent5"/>
    </w:rPr>
  </w:style>
  <w:style w:type="paragraph" w:customStyle="1" w:styleId="6ED1EEEDE8DD48D48A8A987C672059D5">
    <w:name w:val="6ED1EEEDE8DD48D48A8A987C672059D5"/>
  </w:style>
  <w:style w:type="paragraph" w:customStyle="1" w:styleId="29754706F7344F28A4D1FAE91F9B74F4">
    <w:name w:val="29754706F7344F28A4D1FAE91F9B7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387C4-AFC1-4312-9C57-8ADBD0391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IFD Sensor Linecrew Bulletin (WH-LCB-2023-01)</Template>
  <TotalTime>1</TotalTime>
  <Pages>2</Pages>
  <Words>471</Words>
  <Characters>2062</Characters>
  <Application>Microsoft Office Word</Application>
  <DocSecurity>0</DocSecurity>
  <Lines>44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Varada</dc:creator>
  <cp:keywords/>
  <dc:description/>
  <cp:lastModifiedBy>Varada Mhambrey</cp:lastModifiedBy>
  <cp:revision>1</cp:revision>
  <cp:lastPrinted>2017-08-30T19:09:00Z</cp:lastPrinted>
  <dcterms:created xsi:type="dcterms:W3CDTF">2023-03-21T18:10:00Z</dcterms:created>
  <dcterms:modified xsi:type="dcterms:W3CDTF">2023-03-21T18:11:00Z</dcterms:modified>
</cp:coreProperties>
</file>